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68223" w14:textId="052FBDAF" w:rsidR="007A54AF" w:rsidRPr="00051675" w:rsidRDefault="007A54AF" w:rsidP="007A54AF">
      <w:pPr>
        <w:pStyle w:val="Heading1"/>
      </w:pPr>
      <w:r>
        <w:t>MID-TERM</w:t>
      </w:r>
    </w:p>
    <w:p w14:paraId="67884BEA" w14:textId="5C42B9DF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1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3707"/>
        <w:gridCol w:w="4448"/>
        <w:gridCol w:w="776"/>
      </w:tblGrid>
      <w:tr w:rsidR="00D5555D" w14:paraId="1D112B1D" w14:textId="77777777">
        <w:trPr>
          <w:divId w:val="1510607898"/>
          <w:cantSplit/>
          <w:tblHeader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ABFC0" w14:textId="77777777" w:rsidR="00D5555D" w:rsidRDefault="00BF1138">
            <w:pPr>
              <w:pStyle w:val="Cell"/>
              <w:rPr>
                <w:rFonts w:cs="Times New Roman"/>
                <w:szCs w:val="26"/>
              </w:rPr>
            </w:pPr>
            <w:r w:rsidRPr="00BF1138">
              <w:rPr>
                <w:rFonts w:cs="Times New Roman"/>
                <w:szCs w:val="26"/>
              </w:rPr>
              <w:t>Which protocol is used to transmit data SECURELY over the Internet?</w:t>
            </w:r>
          </w:p>
          <w:p w14:paraId="72D54977" w14:textId="5D803881" w:rsidR="00BF1138" w:rsidRDefault="00BF1138" w:rsidP="00BF1138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1DD08879" wp14:editId="1BEA18FF">
                  <wp:extent cx="2858400" cy="1605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400" cy="16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044ED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08C5C350" w14:textId="77777777">
        <w:trPr>
          <w:divId w:val="1510607898"/>
          <w:cantSplit/>
          <w:tblHeader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CA7B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7AD73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46633F7D" w14:textId="77777777">
        <w:trPr>
          <w:divId w:val="1510607898"/>
          <w:cantSplit/>
          <w:tblHeader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27FD3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E781F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30D0B02E" w14:textId="77777777">
        <w:trPr>
          <w:divId w:val="1510607898"/>
          <w:cantSplit/>
          <w:tblHeader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76C8F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C9519" w14:textId="5C710D67" w:rsidR="00D5555D" w:rsidRDefault="004C36B8">
            <w:pPr>
              <w:pStyle w:val="Cell"/>
            </w:pPr>
            <w:r>
              <w:t>A</w:t>
            </w:r>
          </w:p>
        </w:tc>
      </w:tr>
      <w:tr w:rsidR="00D5555D" w14:paraId="7C4482D9" w14:textId="77777777">
        <w:trPr>
          <w:divId w:val="1510607898"/>
          <w:cantSplit/>
          <w:tblHeader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3B538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BFD63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07A0DA3A" w14:textId="77777777">
        <w:trPr>
          <w:divId w:val="1510607898"/>
          <w:cantSplit/>
          <w:tblHeader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CAE66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B6ABA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A3C29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2BB86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BF1138" w14:paraId="73C94C40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08EAE" w14:textId="77777777" w:rsidR="00BF1138" w:rsidRDefault="00BF1138" w:rsidP="00BF1138">
            <w:pPr>
              <w:pStyle w:val="QFOption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CE781D" w14:textId="1E9BAF01" w:rsidR="00BF1138" w:rsidRPr="00A0175B" w:rsidRDefault="00BF1138" w:rsidP="00BF1138">
            <w:pPr>
              <w:pStyle w:val="Cell"/>
            </w:pPr>
            <w:r w:rsidRPr="00A0175B">
              <w:rPr>
                <w:rFonts w:cs="Times New Roman"/>
              </w:rPr>
              <w:t>HTTP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2AE46" w14:textId="77777777" w:rsidR="00BF1138" w:rsidRDefault="00BF1138" w:rsidP="00BF1138">
            <w:pPr>
              <w:pStyle w:val="QFFeedback"/>
            </w:pPr>
            <w: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4A70C" w14:textId="2E1AED82" w:rsidR="00BF1138" w:rsidRDefault="00BF1138" w:rsidP="00BF1138">
            <w:pPr>
              <w:pStyle w:val="QFGrade"/>
            </w:pPr>
            <w:r>
              <w:t>0</w:t>
            </w:r>
          </w:p>
        </w:tc>
      </w:tr>
      <w:tr w:rsidR="00BF1138" w14:paraId="5FAA5565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F2BBD" w14:textId="77777777" w:rsidR="00BF1138" w:rsidRDefault="00BF1138" w:rsidP="00BF1138">
            <w:pPr>
              <w:pStyle w:val="QFOption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DA823" w14:textId="6473F820" w:rsidR="00BF1138" w:rsidRPr="00A0175B" w:rsidRDefault="00BF1138" w:rsidP="00BF1138">
            <w:pPr>
              <w:pStyle w:val="Cell"/>
              <w:rPr>
                <w:rFonts w:cs="Times New Roman"/>
              </w:rPr>
            </w:pPr>
            <w:r w:rsidRPr="00A0175B">
              <w:rPr>
                <w:rFonts w:cs="Times New Roman"/>
              </w:rPr>
              <w:t>HTML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7FC36" w14:textId="77777777" w:rsidR="00BF1138" w:rsidRDefault="00BF1138" w:rsidP="00BF1138">
            <w:pPr>
              <w:pStyle w:val="QFFeedback"/>
            </w:pPr>
            <w: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397FA" w14:textId="77777777" w:rsidR="00BF1138" w:rsidRDefault="00BF1138" w:rsidP="00BF1138">
            <w:pPr>
              <w:pStyle w:val="QFGrade"/>
            </w:pPr>
            <w:r>
              <w:t>0</w:t>
            </w:r>
          </w:p>
        </w:tc>
      </w:tr>
      <w:tr w:rsidR="00BF1138" w14:paraId="3253968F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94FD8" w14:textId="77777777" w:rsidR="00BF1138" w:rsidRDefault="00BF1138" w:rsidP="00BF1138">
            <w:pPr>
              <w:pStyle w:val="QFOption"/>
            </w:pP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8C5C5" w14:textId="7F131099" w:rsidR="00BF1138" w:rsidRPr="00A0175B" w:rsidRDefault="00BF1138" w:rsidP="00BF1138">
            <w:pPr>
              <w:pStyle w:val="Cell"/>
              <w:rPr>
                <w:rFonts w:cs="Times New Roman"/>
              </w:rPr>
            </w:pPr>
            <w:r w:rsidRPr="00A0175B">
              <w:rPr>
                <w:rFonts w:cs="Times New Roman"/>
              </w:rPr>
              <w:t>HTTPS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7E82A" w14:textId="77777777" w:rsidR="00BF1138" w:rsidRDefault="00BF1138" w:rsidP="00BF1138">
            <w:pPr>
              <w:pStyle w:val="QFFeedback"/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265AE" w14:textId="7F579B69" w:rsidR="00BF1138" w:rsidRDefault="00BF1138" w:rsidP="00BF1138">
            <w:pPr>
              <w:pStyle w:val="QFGrade"/>
            </w:pPr>
            <w:r>
              <w:t>100</w:t>
            </w:r>
          </w:p>
        </w:tc>
      </w:tr>
      <w:tr w:rsidR="00BF1138" w14:paraId="02540F5A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ADC09" w14:textId="77777777" w:rsidR="00BF1138" w:rsidRDefault="00BF1138" w:rsidP="00BF1138">
            <w:pPr>
              <w:pStyle w:val="QFOption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7FEAA" w14:textId="145BC349" w:rsidR="00BF1138" w:rsidRPr="00A0175B" w:rsidRDefault="00BF1138" w:rsidP="00BF1138">
            <w:pPr>
              <w:pStyle w:val="Cell"/>
              <w:rPr>
                <w:rFonts w:cs="Times New Roman"/>
              </w:rPr>
            </w:pPr>
            <w:r w:rsidRPr="00A0175B">
              <w:rPr>
                <w:rFonts w:cs="Times New Roman"/>
              </w:rPr>
              <w:t>VOIP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19ED8" w14:textId="77777777" w:rsidR="00BF1138" w:rsidRDefault="00BF1138" w:rsidP="00BF1138">
            <w:pPr>
              <w:pStyle w:val="QFFeedback"/>
            </w:pPr>
            <w: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78B34" w14:textId="77777777" w:rsidR="00BF1138" w:rsidRDefault="00BF1138" w:rsidP="00BF1138">
            <w:pPr>
              <w:pStyle w:val="QFGrade"/>
            </w:pPr>
            <w:r>
              <w:t>0</w:t>
            </w:r>
          </w:p>
        </w:tc>
      </w:tr>
      <w:tr w:rsidR="00D5555D" w14:paraId="656522E0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DB1C8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A2770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E61A" w14:textId="4E4F456B" w:rsidR="00D5555D" w:rsidRDefault="00D5555D">
            <w:pPr>
              <w:pStyle w:val="Cell"/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35B5F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B6B0169" w14:textId="77777777" w:rsidTr="004C36B8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7E3A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4AC26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ACEFAA" w14:textId="5226E7B9" w:rsidR="00D5555D" w:rsidRDefault="00D5555D">
            <w:pPr>
              <w:pStyle w:val="Cell"/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3400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ED809D8" w14:textId="77777777" w:rsidTr="004C36B8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208F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DB953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B92B3" w14:textId="3994737B" w:rsidR="00D5555D" w:rsidRDefault="00D5555D">
            <w:pPr>
              <w:pStyle w:val="Cell"/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7BCEF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4120FA9A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E885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09E82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DD0A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A27A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7820ECE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ACF39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C790D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CBC2A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B8C4C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1EEDBC1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EF4D0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2B2B1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E160D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0E431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1F48521" w14:textId="77777777">
        <w:trPr>
          <w:divId w:val="1510607898"/>
          <w:cantSplit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15E8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4D5C2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95676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69E5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14FA752" w14:textId="77777777">
        <w:trPr>
          <w:divId w:val="1510607898"/>
          <w:cantSplit/>
        </w:trPr>
        <w:tc>
          <w:tcPr>
            <w:tcW w:w="85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43EEB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EA7FE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77D2CBC7" w14:textId="77777777" w:rsidR="00D5555D" w:rsidRDefault="00032451">
      <w:r>
        <w:t> </w:t>
      </w:r>
    </w:p>
    <w:p w14:paraId="6CE08D12" w14:textId="06E1823F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lastRenderedPageBreak/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2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D5555D" w14:paraId="0554AF11" w14:textId="77777777">
        <w:trPr>
          <w:divId w:val="212695496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0E36C" w14:textId="77777777" w:rsidR="00D5555D" w:rsidRDefault="0068222F">
            <w:pPr>
              <w:pStyle w:val="Cell"/>
              <w:jc w:val="both"/>
              <w:rPr>
                <w:rFonts w:cs="Times New Roman"/>
                <w:szCs w:val="26"/>
              </w:rPr>
            </w:pPr>
            <w:r w:rsidRPr="0068222F">
              <w:rPr>
                <w:rFonts w:cs="Times New Roman"/>
                <w:szCs w:val="26"/>
              </w:rPr>
              <w:t>Which is a simple and harmless text file a website puts on a user's computer that tracks a user's activity on a website?</w:t>
            </w:r>
          </w:p>
          <w:p w14:paraId="7D90EE6F" w14:textId="03DF65F9" w:rsidR="0068222F" w:rsidRDefault="0068222F" w:rsidP="0068222F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76EBB839" wp14:editId="7ECDAB8D">
                  <wp:extent cx="1605600" cy="1605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600" cy="16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8251D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3B184C1B" w14:textId="77777777">
        <w:trPr>
          <w:divId w:val="212695496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CD760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3A30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575A14B7" w14:textId="77777777">
        <w:trPr>
          <w:divId w:val="212695496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C8DA3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27A48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3ECA1E9B" w14:textId="77777777">
        <w:trPr>
          <w:divId w:val="212695496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9945C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D6C21" w14:textId="004EBB07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22DEAA6D" w14:textId="77777777">
        <w:trPr>
          <w:divId w:val="212695496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4FA72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8D4F6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1095A61B" w14:textId="77777777">
        <w:trPr>
          <w:divId w:val="212695496"/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CCEE5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A02FA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11E37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10550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A0175B" w14:paraId="1BA1C42F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21DB1" w14:textId="77777777" w:rsidR="00A0175B" w:rsidRDefault="00A0175B" w:rsidP="00A0175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9FEDE" w14:textId="5F8661E6" w:rsidR="00A0175B" w:rsidRDefault="00A0175B" w:rsidP="00A0175B">
            <w:pPr>
              <w:pStyle w:val="Cell"/>
            </w:pPr>
            <w:r w:rsidRPr="00A0175B">
              <w:t>HTTPS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3763E" w14:textId="77777777" w:rsidR="00A0175B" w:rsidRDefault="00A0175B" w:rsidP="00A0175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C226E" w14:textId="77777777" w:rsidR="00A0175B" w:rsidRDefault="00A0175B" w:rsidP="00A0175B">
            <w:pPr>
              <w:pStyle w:val="QFGrade"/>
            </w:pPr>
            <w:r>
              <w:t>0</w:t>
            </w:r>
          </w:p>
        </w:tc>
      </w:tr>
      <w:tr w:rsidR="00A0175B" w14:paraId="26235858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FF9F8" w14:textId="77777777" w:rsidR="00A0175B" w:rsidRDefault="00A0175B" w:rsidP="00A0175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57017" w14:textId="18883250" w:rsidR="00A0175B" w:rsidRDefault="00A0175B" w:rsidP="00A0175B">
            <w:pPr>
              <w:pStyle w:val="Cell"/>
            </w:pPr>
            <w:r w:rsidRPr="00A0175B">
              <w:t>Cookie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A09C2" w14:textId="77777777" w:rsidR="00A0175B" w:rsidRDefault="00A0175B" w:rsidP="00A0175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5246D" w14:textId="7687646A" w:rsidR="00A0175B" w:rsidRDefault="00A0175B" w:rsidP="00A0175B">
            <w:pPr>
              <w:pStyle w:val="QFGrade"/>
            </w:pPr>
            <w:r>
              <w:t>100</w:t>
            </w:r>
          </w:p>
        </w:tc>
      </w:tr>
      <w:tr w:rsidR="00A0175B" w14:paraId="3F1D6E76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0ED47" w14:textId="77777777" w:rsidR="00A0175B" w:rsidRDefault="00A0175B" w:rsidP="00A0175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9B974E" w14:textId="3B1E314A" w:rsidR="00A0175B" w:rsidRDefault="00A0175B" w:rsidP="00A0175B">
            <w:pPr>
              <w:pStyle w:val="Cell"/>
            </w:pPr>
            <w:r w:rsidRPr="00A0175B">
              <w:t>Breadcrumb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8755D" w14:textId="77777777" w:rsidR="00A0175B" w:rsidRDefault="00A0175B" w:rsidP="00A0175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B2529" w14:textId="462EAA63" w:rsidR="00A0175B" w:rsidRDefault="00A0175B" w:rsidP="00A0175B">
            <w:pPr>
              <w:pStyle w:val="QFGrade"/>
            </w:pPr>
            <w:r>
              <w:t>0</w:t>
            </w:r>
          </w:p>
        </w:tc>
      </w:tr>
      <w:tr w:rsidR="00A0175B" w14:paraId="48A804A4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3732A" w14:textId="77777777" w:rsidR="00A0175B" w:rsidRDefault="00A0175B" w:rsidP="00A0175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060B57" w14:textId="41D2911B" w:rsidR="00A0175B" w:rsidRDefault="00A0175B" w:rsidP="00A0175B">
            <w:pPr>
              <w:pStyle w:val="Cell"/>
            </w:pPr>
            <w:r w:rsidRPr="00A0175B">
              <w:t>DNS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DF6D3" w14:textId="77777777" w:rsidR="00A0175B" w:rsidRDefault="00A0175B" w:rsidP="00A0175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22DDEA" w14:textId="77777777" w:rsidR="00A0175B" w:rsidRDefault="00A0175B" w:rsidP="00A0175B">
            <w:pPr>
              <w:pStyle w:val="QFGrade"/>
            </w:pPr>
            <w:r>
              <w:t>0</w:t>
            </w:r>
          </w:p>
        </w:tc>
      </w:tr>
      <w:tr w:rsidR="00D5555D" w14:paraId="404313E2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6EEFA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E023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5672B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3CF44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1E2EB2B6" w14:textId="77777777" w:rsidTr="003B723E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E971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682CE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4D694" w14:textId="45BD8A42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8B904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15CF6A5" w14:textId="77777777" w:rsidTr="003B723E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AA4F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68D90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1A940" w14:textId="136DD70D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DCA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955AE15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F064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1F3E5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660F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20C1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9362BD7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44788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8E61B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0480B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8843F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90522ED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CD7D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0E29D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291E1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32D7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635417B" w14:textId="77777777">
        <w:trPr>
          <w:divId w:val="212695496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9A40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5A642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8216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5FD5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E85A68C" w14:textId="77777777">
        <w:trPr>
          <w:divId w:val="212695496"/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DF914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9559A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28532C24" w14:textId="77777777" w:rsidR="00D5555D" w:rsidRDefault="00032451">
      <w:r>
        <w:t> </w:t>
      </w:r>
    </w:p>
    <w:p w14:paraId="19D12E68" w14:textId="144E6363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3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D5555D" w14:paraId="3A33A854" w14:textId="77777777" w:rsidTr="00EC4D86">
        <w:trPr>
          <w:divId w:val="205407672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E10A5" w14:textId="38B108DF" w:rsidR="00D5555D" w:rsidRDefault="00EC4D86">
            <w:pPr>
              <w:pStyle w:val="Cell"/>
              <w:jc w:val="both"/>
            </w:pPr>
            <w:r w:rsidRPr="00EC4D86">
              <w:rPr>
                <w:rFonts w:cs="Times New Roman"/>
                <w:szCs w:val="26"/>
              </w:rPr>
              <w:t>What is plagiarism?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13AA5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46AE5F7A" w14:textId="77777777" w:rsidTr="00EC4D86">
        <w:trPr>
          <w:divId w:val="205407672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D76EE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86F30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2E868E3C" w14:textId="77777777" w:rsidTr="00EC4D86">
        <w:trPr>
          <w:divId w:val="205407672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19966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69BDF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7FA2EFCC" w14:textId="77777777" w:rsidTr="00EC4D86">
        <w:trPr>
          <w:divId w:val="205407672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B4D90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B8F3C" w14:textId="59D4225D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7D28371D" w14:textId="77777777" w:rsidTr="00EC4D86">
        <w:trPr>
          <w:divId w:val="205407672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660D1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D0792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3B7ECCF1" w14:textId="77777777" w:rsidTr="00EC4D86">
        <w:trPr>
          <w:divId w:val="205407672"/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753E4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A0B27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A88EB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39098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EC4D86" w14:paraId="01902AFE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91C76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5855A" w14:textId="64CEC462" w:rsidR="00EC4D86" w:rsidRDefault="00EC4D86" w:rsidP="00EC4D86">
            <w:pPr>
              <w:pStyle w:val="Cell"/>
            </w:pPr>
            <w:r w:rsidRPr="00EC4D86">
              <w:t>Copying someone else's work or ideas and passing them off as your own.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9A729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EA516" w14:textId="5928F143" w:rsidR="00EC4D86" w:rsidRDefault="00EC4D86" w:rsidP="00EC4D86">
            <w:pPr>
              <w:pStyle w:val="QFGrade"/>
            </w:pPr>
            <w:r>
              <w:t>100</w:t>
            </w:r>
          </w:p>
        </w:tc>
      </w:tr>
      <w:tr w:rsidR="00EC4D86" w14:paraId="6CF8673F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DF844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9FFB5" w14:textId="169CA5E7" w:rsidR="00EC4D86" w:rsidRDefault="00EC4D86" w:rsidP="00EC4D86">
            <w:pPr>
              <w:pStyle w:val="Cell"/>
            </w:pPr>
            <w:r w:rsidRPr="00EC4D86">
              <w:t>Incorrect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367CF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23002" w14:textId="77777777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EC4D86" w14:paraId="22504222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DCC05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89BE2" w14:textId="0479DED9" w:rsidR="00EC4D86" w:rsidRDefault="00EC4D86" w:rsidP="00EC4D86">
            <w:pPr>
              <w:pStyle w:val="Cell"/>
            </w:pPr>
            <w:r w:rsidRPr="00EC4D86">
              <w:t>The website is a .com domain.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0EC31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1EB65" w14:textId="64964921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EC4D86" w14:paraId="608ACC68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5CDEB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999B9" w14:textId="4FFB07E7" w:rsidR="00EC4D86" w:rsidRDefault="00EC4D86" w:rsidP="00EC4D86">
            <w:pPr>
              <w:pStyle w:val="Cell"/>
            </w:pPr>
            <w:r w:rsidRPr="00EC4D86">
              <w:t>Modifying someone else's work without his or her permission.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B10AB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B4E62" w14:textId="77777777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D5555D" w14:paraId="745B6A61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0A49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6595F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F4D4D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5813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466C7D97" w14:textId="77777777" w:rsidTr="003B723E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D030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ACE47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0881CB" w14:textId="77DFD5BA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7EFE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0BDFE23" w14:textId="77777777" w:rsidTr="003B723E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AEBA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EA7A0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1960B" w14:textId="61172FC3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5F39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9D3CB22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B2CE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57500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66E5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48A21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5A820CA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4CB9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4907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852BB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AAAD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3AEFEBE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ED1C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39F4F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35A84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4320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BC541D0" w14:textId="77777777" w:rsidTr="00EC4D86">
        <w:trPr>
          <w:divId w:val="205407672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FA99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92B45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DB8C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590E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697EC91" w14:textId="77777777" w:rsidTr="00EC4D86">
        <w:trPr>
          <w:divId w:val="205407672"/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ABC7A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D6E29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7D5B5010" w14:textId="77777777" w:rsidR="00D5555D" w:rsidRDefault="00032451">
      <w:r>
        <w:t> </w:t>
      </w:r>
    </w:p>
    <w:p w14:paraId="7547BD7E" w14:textId="77777777" w:rsidR="00C223F8" w:rsidRDefault="00C223F8" w:rsidP="00C223F8">
      <w:pPr>
        <w:pStyle w:val="Heading2"/>
        <w:rPr>
          <w:rFonts w:eastAsia="Times New Roman"/>
        </w:rPr>
      </w:pPr>
      <w:r>
        <w:rPr>
          <w:rFonts w:eastAsia="Times New Roman"/>
        </w:rPr>
        <w:t>Question 04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C223F8" w14:paraId="0559CC4E" w14:textId="77777777" w:rsidTr="008E46EB">
        <w:trPr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D8774" w14:textId="77777777" w:rsidR="00C223F8" w:rsidRDefault="00C223F8" w:rsidP="008E46EB">
            <w:pPr>
              <w:pStyle w:val="Cell"/>
            </w:pPr>
            <w:r w:rsidRPr="00EC4D86">
              <w:rPr>
                <w:rFonts w:cs="Times New Roman"/>
                <w:szCs w:val="26"/>
              </w:rPr>
              <w:t>Which one of these companies allows you to create an email account through their services?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25092" w14:textId="77777777" w:rsidR="00C223F8" w:rsidRDefault="00C223F8" w:rsidP="008E46EB">
            <w:pPr>
              <w:pStyle w:val="QFType"/>
            </w:pPr>
            <w:r>
              <w:t>MC</w:t>
            </w:r>
          </w:p>
        </w:tc>
      </w:tr>
      <w:tr w:rsidR="00C223F8" w14:paraId="198AEDDA" w14:textId="77777777" w:rsidTr="008E46EB">
        <w:trPr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F88F4" w14:textId="77777777" w:rsidR="00C223F8" w:rsidRDefault="00C223F8" w:rsidP="008E46EB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5D075" w14:textId="77777777" w:rsidR="00C223F8" w:rsidRDefault="00C223F8" w:rsidP="008E46EB">
            <w:pPr>
              <w:pStyle w:val="Cell"/>
            </w:pPr>
            <w:r>
              <w:t>1</w:t>
            </w:r>
          </w:p>
        </w:tc>
      </w:tr>
      <w:tr w:rsidR="00C223F8" w14:paraId="7BDDEB27" w14:textId="77777777" w:rsidTr="008E46EB">
        <w:trPr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37367" w14:textId="77777777" w:rsidR="00C223F8" w:rsidRDefault="00C223F8" w:rsidP="008E46EB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EFA88" w14:textId="77777777" w:rsidR="00C223F8" w:rsidRDefault="00C223F8" w:rsidP="008E46EB">
            <w:pPr>
              <w:pStyle w:val="Cell"/>
            </w:pPr>
            <w:r>
              <w:t>Yes</w:t>
            </w:r>
          </w:p>
        </w:tc>
      </w:tr>
      <w:tr w:rsidR="00C223F8" w14:paraId="7C9DE5BE" w14:textId="77777777" w:rsidTr="008E46EB">
        <w:trPr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32D69" w14:textId="77777777" w:rsidR="00C223F8" w:rsidRDefault="00C223F8" w:rsidP="008E46EB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1BA89" w14:textId="77777777" w:rsidR="00C223F8" w:rsidRDefault="00C223F8" w:rsidP="008E46EB">
            <w:pPr>
              <w:pStyle w:val="Cell"/>
            </w:pPr>
            <w:r>
              <w:t>A</w:t>
            </w:r>
          </w:p>
        </w:tc>
      </w:tr>
      <w:tr w:rsidR="00C223F8" w14:paraId="6305C801" w14:textId="77777777" w:rsidTr="008E46EB">
        <w:trPr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3B145" w14:textId="77777777" w:rsidR="00C223F8" w:rsidRDefault="00C223F8" w:rsidP="008E46EB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478A9" w14:textId="77777777" w:rsidR="00C223F8" w:rsidRDefault="00C223F8" w:rsidP="008E46EB">
            <w:pPr>
              <w:pStyle w:val="Cell"/>
            </w:pPr>
            <w:r>
              <w:t>33.3</w:t>
            </w:r>
          </w:p>
        </w:tc>
      </w:tr>
      <w:tr w:rsidR="00C223F8" w14:paraId="64A81CDF" w14:textId="77777777" w:rsidTr="008E46EB">
        <w:trPr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6BBAE" w14:textId="77777777" w:rsidR="00C223F8" w:rsidRDefault="00C223F8" w:rsidP="008E46EB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B02F1" w14:textId="77777777" w:rsidR="00C223F8" w:rsidRDefault="00C223F8" w:rsidP="008E46EB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C8D6D" w14:textId="77777777" w:rsidR="00C223F8" w:rsidRDefault="00C223F8" w:rsidP="008E46EB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A5914" w14:textId="77777777" w:rsidR="00C223F8" w:rsidRDefault="00C223F8" w:rsidP="008E46EB">
            <w:pPr>
              <w:pStyle w:val="TableHead"/>
            </w:pPr>
            <w:r>
              <w:t>Grade</w:t>
            </w:r>
          </w:p>
        </w:tc>
      </w:tr>
      <w:tr w:rsidR="00C223F8" w14:paraId="34645B98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8713A" w14:textId="77777777" w:rsidR="00C223F8" w:rsidRDefault="00C223F8" w:rsidP="008E46E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C8C38" w14:textId="77777777" w:rsidR="00C223F8" w:rsidRDefault="00C223F8" w:rsidP="008E46E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7B676345" wp14:editId="4858534A">
                  <wp:extent cx="962025" cy="723900"/>
                  <wp:effectExtent l="0" t="0" r="9525" b="0"/>
                  <wp:docPr id="8" name="Picture 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C2B7D" w14:textId="77777777" w:rsidR="00C223F8" w:rsidRDefault="00C223F8" w:rsidP="008E46E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D50DF" w14:textId="77777777" w:rsidR="00C223F8" w:rsidRDefault="00C223F8" w:rsidP="008E46EB">
            <w:pPr>
              <w:pStyle w:val="QFGrade"/>
            </w:pPr>
            <w:r>
              <w:t>0</w:t>
            </w:r>
          </w:p>
        </w:tc>
      </w:tr>
      <w:tr w:rsidR="00C223F8" w14:paraId="06AE2069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AB53B" w14:textId="77777777" w:rsidR="00C223F8" w:rsidRDefault="00C223F8" w:rsidP="008E46E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75832" w14:textId="77777777" w:rsidR="00C223F8" w:rsidRDefault="00C223F8" w:rsidP="008E46E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7F801638" wp14:editId="6FE16876">
                  <wp:extent cx="962025" cy="561975"/>
                  <wp:effectExtent l="0" t="0" r="9525" b="9525"/>
                  <wp:docPr id="9" name="Picture 9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F661C" w14:textId="77777777" w:rsidR="00C223F8" w:rsidRDefault="00C223F8" w:rsidP="008E46E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D01E3" w14:textId="77777777" w:rsidR="00C223F8" w:rsidRDefault="00C223F8" w:rsidP="008E46EB">
            <w:pPr>
              <w:pStyle w:val="QFGrade"/>
            </w:pPr>
            <w:r>
              <w:t>100</w:t>
            </w:r>
          </w:p>
        </w:tc>
      </w:tr>
      <w:tr w:rsidR="00C223F8" w14:paraId="15D250CE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DFF6F" w14:textId="77777777" w:rsidR="00C223F8" w:rsidRDefault="00C223F8" w:rsidP="008E46E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D345E" w14:textId="77777777" w:rsidR="00C223F8" w:rsidRDefault="00C223F8" w:rsidP="008E46E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35717C77" wp14:editId="5DC0B5F9">
                  <wp:extent cx="962025" cy="542925"/>
                  <wp:effectExtent l="0" t="0" r="9525" b="9525"/>
                  <wp:docPr id="12" name="Picture 1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EDB54" w14:textId="77777777" w:rsidR="00C223F8" w:rsidRDefault="00C223F8" w:rsidP="008E46E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115E8" w14:textId="77777777" w:rsidR="00C223F8" w:rsidRDefault="00C223F8" w:rsidP="008E46EB">
            <w:pPr>
              <w:pStyle w:val="QFGrade"/>
            </w:pPr>
            <w:r>
              <w:t>0</w:t>
            </w:r>
          </w:p>
        </w:tc>
      </w:tr>
      <w:tr w:rsidR="00C223F8" w14:paraId="7BB2D69F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2BB6A" w14:textId="77777777" w:rsidR="00C223F8" w:rsidRDefault="00C223F8" w:rsidP="008E46EB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C9D6A" w14:textId="77777777" w:rsidR="00C223F8" w:rsidRDefault="00C223F8" w:rsidP="008E46E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4511FC01" wp14:editId="5DFD9771">
                  <wp:extent cx="962025" cy="962025"/>
                  <wp:effectExtent l="0" t="0" r="9525" b="9525"/>
                  <wp:docPr id="16" name="Picture 16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F9F10" w14:textId="77777777" w:rsidR="00C223F8" w:rsidRDefault="00C223F8" w:rsidP="008E46EB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05DB18" w14:textId="77777777" w:rsidR="00C223F8" w:rsidRDefault="00C223F8" w:rsidP="008E46EB">
            <w:pPr>
              <w:pStyle w:val="QFGrade"/>
            </w:pPr>
            <w:r>
              <w:t>0</w:t>
            </w:r>
          </w:p>
        </w:tc>
      </w:tr>
      <w:tr w:rsidR="00C223F8" w14:paraId="0AAD9E84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086BB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D63AA" w14:textId="77777777" w:rsidR="00C223F8" w:rsidRDefault="00C223F8" w:rsidP="008E46EB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53F49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994C8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06A58392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6E9F9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ABBE4" w14:textId="77777777" w:rsidR="00C223F8" w:rsidRDefault="00C223F8" w:rsidP="008E46EB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6E9C8" w14:textId="77777777" w:rsidR="00C223F8" w:rsidRDefault="00C223F8" w:rsidP="008E46EB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349DD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112F9D1B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53B41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EDD77" w14:textId="77777777" w:rsidR="00C223F8" w:rsidRDefault="00C223F8" w:rsidP="008E46EB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3088D" w14:textId="77777777" w:rsidR="00C223F8" w:rsidRDefault="00C223F8" w:rsidP="008E46EB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BFFC3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373135C7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AD04D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5FC5B" w14:textId="77777777" w:rsidR="00C223F8" w:rsidRDefault="00C223F8" w:rsidP="008E46EB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EF57E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CB2B9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3A2EEF31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8F393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537E8" w14:textId="77777777" w:rsidR="00C223F8" w:rsidRDefault="00C223F8" w:rsidP="008E46EB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E692C" w14:textId="77777777" w:rsidR="00C223F8" w:rsidRDefault="00C223F8" w:rsidP="008E46EB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55EB4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28554572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B0670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626" w14:textId="77777777" w:rsidR="00C223F8" w:rsidRDefault="00C223F8" w:rsidP="008E46EB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E3304" w14:textId="77777777" w:rsidR="00C223F8" w:rsidRDefault="00C223F8" w:rsidP="008E46EB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7F7AB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74382429" w14:textId="77777777" w:rsidTr="008E46EB">
        <w:trPr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5F696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1BFF7" w14:textId="77777777" w:rsidR="00C223F8" w:rsidRDefault="00C223F8" w:rsidP="008E46EB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E6104" w14:textId="77777777" w:rsidR="00C223F8" w:rsidRDefault="00C223F8" w:rsidP="008E46EB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C9AB7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  <w:tr w:rsidR="00C223F8" w14:paraId="53AEFE87" w14:textId="77777777" w:rsidTr="008E46EB">
        <w:trPr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03640" w14:textId="77777777" w:rsidR="00C223F8" w:rsidRDefault="00C223F8" w:rsidP="008E46EB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E0ABE" w14:textId="77777777" w:rsidR="00C223F8" w:rsidRDefault="00C223F8" w:rsidP="008E46EB">
            <w:pPr>
              <w:pStyle w:val="Cell"/>
            </w:pPr>
            <w:r>
              <w:t> </w:t>
            </w:r>
          </w:p>
        </w:tc>
      </w:tr>
    </w:tbl>
    <w:p w14:paraId="4F5E8221" w14:textId="77777777" w:rsidR="00D5555D" w:rsidRDefault="00032451">
      <w:r>
        <w:t> </w:t>
      </w:r>
    </w:p>
    <w:p w14:paraId="77B31DBA" w14:textId="37D80392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5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D5555D" w14:paraId="6310C94B" w14:textId="77777777" w:rsidTr="00EC4D86">
        <w:trPr>
          <w:divId w:val="1661932354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85E6F" w14:textId="045535AA" w:rsidR="00D5555D" w:rsidRDefault="00EC4D86">
            <w:pPr>
              <w:pStyle w:val="Cell"/>
              <w:jc w:val="both"/>
            </w:pPr>
            <w:r w:rsidRPr="00EC4D86">
              <w:rPr>
                <w:rFonts w:cs="Times New Roman"/>
                <w:szCs w:val="26"/>
              </w:rPr>
              <w:t>What are two benefits of using web email instead of a desktop email application?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B9786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2DAB2297" w14:textId="77777777" w:rsidTr="00EC4D86">
        <w:trPr>
          <w:divId w:val="1661932354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72561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1B9A1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390D85C5" w14:textId="77777777" w:rsidTr="00EC4D86">
        <w:trPr>
          <w:divId w:val="1661932354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AD12D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7686A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02DB4D32" w14:textId="77777777" w:rsidTr="00EC4D86">
        <w:trPr>
          <w:divId w:val="1661932354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1B98C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807AD" w14:textId="1616702E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0A749EE1" w14:textId="77777777" w:rsidTr="00EC4D86">
        <w:trPr>
          <w:divId w:val="1661932354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D265F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5CEA1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19F20499" w14:textId="77777777" w:rsidTr="00EC4D86">
        <w:trPr>
          <w:divId w:val="1661932354"/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FCD8B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D22FE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4276A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8EFBE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EC4D86" w14:paraId="6C77AE08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71A60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BC8F0" w14:textId="1AE870F4" w:rsidR="00EC4D86" w:rsidRDefault="00EC4D86" w:rsidP="00EC4D86">
            <w:pPr>
              <w:pStyle w:val="Cell"/>
            </w:pPr>
            <w:r w:rsidRPr="00EC4D86">
              <w:t>Web email doesn't require an Internet connection.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886F6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E7B2A" w14:textId="77777777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EC4D86" w14:paraId="25B78816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C5674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6D6932" w14:textId="1980BA94" w:rsidR="00EC4D86" w:rsidRDefault="00EC4D86" w:rsidP="00EC4D86">
            <w:pPr>
              <w:pStyle w:val="Cell"/>
            </w:pPr>
            <w:r w:rsidRPr="00EC4D86">
              <w:t>Web email is accessible from any device with a browser.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980D4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FFA72" w14:textId="37AE0F24" w:rsidR="00EC4D86" w:rsidRDefault="00EC4D86" w:rsidP="00EC4D86">
            <w:pPr>
              <w:pStyle w:val="QFGrade"/>
            </w:pPr>
            <w:r>
              <w:t>50</w:t>
            </w:r>
          </w:p>
        </w:tc>
      </w:tr>
      <w:tr w:rsidR="00EC4D86" w14:paraId="070DB7A1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C6EF7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9B6D5" w14:textId="7BD368F0" w:rsidR="00EC4D86" w:rsidRDefault="00EC4D86" w:rsidP="00EC4D86">
            <w:pPr>
              <w:pStyle w:val="Cell"/>
            </w:pPr>
            <w:r w:rsidRPr="00EC4D86">
              <w:t>Web email does not require the installation of an application.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7FB4F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0D37A" w14:textId="2B87A688" w:rsidR="00EC4D86" w:rsidRDefault="00EC4D86" w:rsidP="00EC4D86">
            <w:pPr>
              <w:pStyle w:val="QFGrade"/>
            </w:pPr>
            <w:r>
              <w:t>50</w:t>
            </w:r>
          </w:p>
        </w:tc>
      </w:tr>
      <w:tr w:rsidR="00EC4D86" w14:paraId="7A3E23ED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A59D4" w14:textId="77777777" w:rsidR="00EC4D86" w:rsidRDefault="00EC4D86" w:rsidP="00EC4D86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4F8A7" w14:textId="266264EC" w:rsidR="00EC4D86" w:rsidRDefault="00EC4D86" w:rsidP="00EC4D86">
            <w:pPr>
              <w:pStyle w:val="Cell"/>
            </w:pPr>
            <w:r w:rsidRPr="00EC4D86">
              <w:t>Web email offers more management capabilities than a desktop email application.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3E1F3" w14:textId="77777777" w:rsidR="00EC4D86" w:rsidRDefault="00EC4D86" w:rsidP="00EC4D86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02BD3" w14:textId="77777777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EC4D86" w14:paraId="7A6B99EA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3E859" w14:textId="77777777" w:rsidR="00EC4D86" w:rsidRDefault="00EC4D86" w:rsidP="00EC4D86">
            <w:pPr>
              <w:pStyle w:val="QFOption"/>
            </w:pP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59DA3" w14:textId="27C6680F" w:rsidR="00EC4D86" w:rsidRPr="00EC4D86" w:rsidRDefault="00EC4D86" w:rsidP="00EC4D86">
            <w:pPr>
              <w:pStyle w:val="Cell"/>
            </w:pPr>
            <w:r w:rsidRPr="00EC4D86">
              <w:t>Web email is confined to a physical location.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D40FE" w14:textId="77777777" w:rsidR="00EC4D86" w:rsidRDefault="00EC4D86" w:rsidP="00EC4D86">
            <w:pPr>
              <w:pStyle w:val="QFFeedback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334C0" w14:textId="0E0C69B4" w:rsidR="00EC4D86" w:rsidRDefault="00EC4D86" w:rsidP="00EC4D86">
            <w:pPr>
              <w:pStyle w:val="QFGrade"/>
            </w:pPr>
            <w:r>
              <w:t>0</w:t>
            </w:r>
          </w:p>
        </w:tc>
      </w:tr>
      <w:tr w:rsidR="00D5555D" w14:paraId="13F8C6B2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5390D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A8E9A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D6C7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78FEA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1CBBF0D0" w14:textId="77777777" w:rsidTr="003B723E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B6777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D2109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94A2F" w14:textId="24C31171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FC6D7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D6F3EFC" w14:textId="77777777" w:rsidTr="003B723E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12B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49DF7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0D0271" w14:textId="6A80E195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3909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B005C7A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0179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712F1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E7BD7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1F491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4A1F4AB4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8B38D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CEC30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D9740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0335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10C07386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1C604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64D22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0EB5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30B2D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32AC4FA" w14:textId="77777777" w:rsidTr="00EC4D86">
        <w:trPr>
          <w:divId w:val="1661932354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C9BAB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CCD9B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88F0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3993E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63BE5A0" w14:textId="77777777" w:rsidTr="00EC4D86">
        <w:trPr>
          <w:divId w:val="1661932354"/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38290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49CB0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22E5153A" w14:textId="77777777" w:rsidR="00D5555D" w:rsidRDefault="00032451">
      <w:r>
        <w:t> </w:t>
      </w:r>
    </w:p>
    <w:p w14:paraId="496C0D57" w14:textId="750DB900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6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D5555D" w14:paraId="23034C6D" w14:textId="77777777" w:rsidTr="00126CA5">
        <w:trPr>
          <w:divId w:val="1405565313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978E5" w14:textId="7D6A513D" w:rsidR="00C83C8B" w:rsidRDefault="00126CA5" w:rsidP="00126CA5">
            <w:pPr>
              <w:pStyle w:val="Cell"/>
              <w:jc w:val="both"/>
            </w:pPr>
            <w:r w:rsidRPr="00126CA5">
              <w:t>Which THREE Linkedin characteristics can benefit someone professionally?</w:t>
            </w:r>
          </w:p>
          <w:p w14:paraId="51489015" w14:textId="5CDBF59C" w:rsidR="00126CA5" w:rsidRDefault="00126CA5" w:rsidP="00126CA5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772562C8" wp14:editId="2491760B">
                  <wp:extent cx="2858400" cy="1908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400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C486C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0E0B62FC" w14:textId="77777777" w:rsidTr="00126CA5">
        <w:trPr>
          <w:divId w:val="1405565313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7A85F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15E2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4E773B7A" w14:textId="77777777" w:rsidTr="00126CA5">
        <w:trPr>
          <w:divId w:val="1405565313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115E4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1BC73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71441C7A" w14:textId="77777777" w:rsidTr="00126CA5">
        <w:trPr>
          <w:divId w:val="1405565313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19DE6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34D95" w14:textId="53AB389D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3BA5A1CC" w14:textId="77777777" w:rsidTr="00126CA5">
        <w:trPr>
          <w:divId w:val="1405565313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55BDF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2550D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625C5B01" w14:textId="77777777" w:rsidTr="00126CA5">
        <w:trPr>
          <w:divId w:val="1405565313"/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CF349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E321B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4EF94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7DC53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126CA5" w14:paraId="0A5994F0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C2310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79CD4B" w14:textId="35C43669" w:rsidR="00126CA5" w:rsidRDefault="00126CA5" w:rsidP="00126CA5">
            <w:pPr>
              <w:pStyle w:val="Cell"/>
            </w:pPr>
            <w:r w:rsidRPr="00126CA5">
              <w:t>Linkedin does not send out notifications.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57DBB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52D59" w14:textId="77777777" w:rsidR="00126CA5" w:rsidRDefault="00126CA5" w:rsidP="00126CA5">
            <w:pPr>
              <w:pStyle w:val="QFGrade"/>
            </w:pPr>
            <w:r>
              <w:t>0</w:t>
            </w:r>
          </w:p>
        </w:tc>
      </w:tr>
      <w:tr w:rsidR="00126CA5" w14:paraId="019B4B0E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37A5B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9AD41" w14:textId="0D015A5B" w:rsidR="00126CA5" w:rsidRDefault="00126CA5" w:rsidP="00126CA5">
            <w:pPr>
              <w:pStyle w:val="Cell"/>
            </w:pPr>
            <w:r w:rsidRPr="00126CA5">
              <w:t>Linkedin can suggest jobs that match your profile.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794C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2148E" w14:textId="694F1409" w:rsidR="00126CA5" w:rsidRDefault="00126CA5" w:rsidP="00126CA5">
            <w:pPr>
              <w:pStyle w:val="QFGrade"/>
            </w:pPr>
            <w:r>
              <w:t>33.3</w:t>
            </w:r>
          </w:p>
        </w:tc>
      </w:tr>
      <w:tr w:rsidR="00126CA5" w14:paraId="71471110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B05CB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A0EF1" w14:textId="38122047" w:rsidR="00126CA5" w:rsidRDefault="00126CA5" w:rsidP="00126CA5">
            <w:pPr>
              <w:pStyle w:val="Cell"/>
            </w:pPr>
            <w:r w:rsidRPr="00126CA5">
              <w:t>Linkedin can report who has viewed your profile to you.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C22D1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0A216" w14:textId="2B20E565" w:rsidR="00126CA5" w:rsidRDefault="00126CA5" w:rsidP="00126CA5">
            <w:pPr>
              <w:pStyle w:val="QFGrade"/>
            </w:pPr>
            <w:r>
              <w:t>33.3</w:t>
            </w:r>
          </w:p>
        </w:tc>
      </w:tr>
      <w:tr w:rsidR="00126CA5" w14:paraId="6D8A7D3F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68261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A4AEE9" w14:textId="3736401A" w:rsidR="00126CA5" w:rsidRDefault="00126CA5" w:rsidP="00126CA5">
            <w:pPr>
              <w:pStyle w:val="Cell"/>
            </w:pPr>
            <w:r w:rsidRPr="00126CA5">
              <w:t>Linkedin can display your credentials as your public profile.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6FB28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E178D" w14:textId="1B81B8A0" w:rsidR="00126CA5" w:rsidRDefault="00126CA5" w:rsidP="00126CA5">
            <w:pPr>
              <w:pStyle w:val="QFGrade"/>
            </w:pPr>
            <w:r>
              <w:t>33.3</w:t>
            </w:r>
          </w:p>
        </w:tc>
      </w:tr>
      <w:tr w:rsidR="00126CA5" w14:paraId="60D8DC12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523AA" w14:textId="77777777" w:rsidR="00126CA5" w:rsidRDefault="00126CA5" w:rsidP="00126CA5">
            <w:pPr>
              <w:pStyle w:val="QFOption"/>
            </w:pP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5D6AC" w14:textId="3745F7DE" w:rsidR="00126CA5" w:rsidRDefault="00126CA5" w:rsidP="00126CA5">
            <w:pPr>
              <w:pStyle w:val="Cell"/>
            </w:pPr>
            <w:r w:rsidRPr="00126CA5">
              <w:t>Linked in doesn't have any advertising.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95AE0" w14:textId="77777777" w:rsidR="00126CA5" w:rsidRDefault="00126CA5" w:rsidP="00126CA5">
            <w:pPr>
              <w:pStyle w:val="QFFeedback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02DC5" w14:textId="5A949542" w:rsidR="00126CA5" w:rsidRDefault="00126CA5" w:rsidP="00126CA5">
            <w:pPr>
              <w:pStyle w:val="QFGrade"/>
            </w:pPr>
            <w:r>
              <w:t>0</w:t>
            </w:r>
          </w:p>
        </w:tc>
      </w:tr>
      <w:tr w:rsidR="00D5555D" w14:paraId="54407AB7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3D1F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C0412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4F7A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EE9E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DD8F036" w14:textId="77777777" w:rsidTr="003B723E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0ADFA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F1C79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C420D5" w14:textId="6D5B008B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C3AD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2A07329" w14:textId="77777777" w:rsidTr="003B723E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43FBA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DA2ED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04E91" w14:textId="5730D885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2DCE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3C766F5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EDA69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DEB46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7C374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22FF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835ABB7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59674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9A4A0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D68B7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6FF1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90BAEE6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95D74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2FA0A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F35BC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D60E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1BC9FCC" w14:textId="77777777" w:rsidTr="00126CA5">
        <w:trPr>
          <w:divId w:val="1405565313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188B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7BD09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BDE3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86C38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EB29C4F" w14:textId="77777777" w:rsidTr="00126CA5">
        <w:trPr>
          <w:divId w:val="1405565313"/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B2DD3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9D3E3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75234B74" w14:textId="77777777" w:rsidR="00D5555D" w:rsidRDefault="00032451">
      <w:r>
        <w:t> </w:t>
      </w:r>
    </w:p>
    <w:p w14:paraId="6612894A" w14:textId="2A7F2159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7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3689"/>
        <w:gridCol w:w="4427"/>
        <w:gridCol w:w="818"/>
      </w:tblGrid>
      <w:tr w:rsidR="00D5555D" w14:paraId="37FB652A" w14:textId="77777777" w:rsidTr="00126CA5">
        <w:trPr>
          <w:divId w:val="408307460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7464" w14:textId="77777777" w:rsidR="00D5555D" w:rsidRDefault="00126CA5">
            <w:pPr>
              <w:pStyle w:val="Cell"/>
              <w:jc w:val="both"/>
              <w:rPr>
                <w:rFonts w:cs="Times New Roman"/>
                <w:szCs w:val="26"/>
              </w:rPr>
            </w:pPr>
            <w:r w:rsidRPr="00126CA5">
              <w:rPr>
                <w:rFonts w:cs="Times New Roman"/>
                <w:szCs w:val="26"/>
              </w:rPr>
              <w:t>Online video conferencing and online audio conferencing are synchronous. What does this mean? (The opposite of synchronous is asynchronous.)</w:t>
            </w:r>
          </w:p>
          <w:p w14:paraId="7029C84D" w14:textId="53958AEF" w:rsidR="00126CA5" w:rsidRDefault="00126CA5" w:rsidP="00126CA5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313320A1" wp14:editId="78E3BB4E">
                  <wp:extent cx="3810000" cy="191262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91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62BCF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7BD47E79" w14:textId="77777777" w:rsidTr="00126CA5">
        <w:trPr>
          <w:divId w:val="408307460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4C23E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C9107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4E1623D0" w14:textId="77777777" w:rsidTr="00126CA5">
        <w:trPr>
          <w:divId w:val="408307460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4EC5C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C3766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08427918" w14:textId="77777777" w:rsidTr="00126CA5">
        <w:trPr>
          <w:divId w:val="408307460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8C1A6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9C409" w14:textId="4309D167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43A64FE3" w14:textId="77777777" w:rsidTr="00126CA5">
        <w:trPr>
          <w:divId w:val="408307460"/>
          <w:cantSplit/>
          <w:tblHeader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C4FCD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E739E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0306EF6C" w14:textId="77777777" w:rsidTr="00126CA5">
        <w:trPr>
          <w:divId w:val="408307460"/>
          <w:cantSplit/>
          <w:tblHeader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388FC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B1D5D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24F41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73B9D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126CA5" w14:paraId="242FEB80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BBF9A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9247B9" w14:textId="6320A22D" w:rsidR="00126CA5" w:rsidRDefault="00126CA5" w:rsidP="00126CA5">
            <w:pPr>
              <w:pStyle w:val="Cell"/>
            </w:pPr>
            <w:r w:rsidRPr="00126CA5">
              <w:t>Communications take place in real time.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64757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BCB38" w14:textId="4C76AF39" w:rsidR="00126CA5" w:rsidRDefault="00126CA5" w:rsidP="00126CA5">
            <w:pPr>
              <w:pStyle w:val="QFGrade"/>
            </w:pPr>
            <w:r>
              <w:t>100</w:t>
            </w:r>
          </w:p>
        </w:tc>
      </w:tr>
      <w:tr w:rsidR="00126CA5" w14:paraId="62642F98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A6444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56B94" w14:textId="291A3223" w:rsidR="00126CA5" w:rsidRDefault="00126CA5" w:rsidP="00126CA5">
            <w:pPr>
              <w:pStyle w:val="Cell"/>
            </w:pPr>
            <w:r w:rsidRPr="00126CA5">
              <w:t>Participants have identical browsers.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CF5AA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95FFD" w14:textId="77777777" w:rsidR="00126CA5" w:rsidRDefault="00126CA5" w:rsidP="00126CA5">
            <w:pPr>
              <w:pStyle w:val="QFGrade"/>
            </w:pPr>
            <w:r>
              <w:t>0</w:t>
            </w:r>
          </w:p>
        </w:tc>
      </w:tr>
      <w:tr w:rsidR="00126CA5" w14:paraId="0B37B2D1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2CD62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E096A" w14:textId="0ACB92BE" w:rsidR="00126CA5" w:rsidRDefault="00126CA5" w:rsidP="00126CA5">
            <w:pPr>
              <w:pStyle w:val="Cell"/>
            </w:pPr>
            <w:r w:rsidRPr="00126CA5">
              <w:t>All participant posts and files are updated simultaneously (at the same time).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BCEB1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55C6F" w14:textId="77777777" w:rsidR="00126CA5" w:rsidRDefault="00126CA5" w:rsidP="00126CA5">
            <w:pPr>
              <w:pStyle w:val="QFGrade"/>
            </w:pPr>
            <w:r>
              <w:t>0</w:t>
            </w:r>
          </w:p>
        </w:tc>
      </w:tr>
      <w:tr w:rsidR="00126CA5" w14:paraId="57051064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3C102" w14:textId="77777777" w:rsidR="00126CA5" w:rsidRDefault="00126CA5" w:rsidP="00126CA5">
            <w:pPr>
              <w:pStyle w:val="QFOption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055B3" w14:textId="4B7878ED" w:rsidR="00126CA5" w:rsidRDefault="00126CA5" w:rsidP="00126CA5">
            <w:pPr>
              <w:pStyle w:val="Cell"/>
            </w:pPr>
            <w:r w:rsidRPr="00126CA5">
              <w:t>People in different time zones can participate when convenient for them.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48420" w14:textId="77777777" w:rsidR="00126CA5" w:rsidRDefault="00126CA5" w:rsidP="00126CA5">
            <w:pPr>
              <w:pStyle w:val="QFFeedback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DA022" w14:textId="49E5AFC2" w:rsidR="00126CA5" w:rsidRDefault="00126CA5" w:rsidP="00126CA5">
            <w:pPr>
              <w:pStyle w:val="QFGrade"/>
            </w:pPr>
            <w:r>
              <w:t>0</w:t>
            </w:r>
          </w:p>
        </w:tc>
      </w:tr>
      <w:tr w:rsidR="00D5555D" w14:paraId="1967EC82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B69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314F9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859C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88EB8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05398B6" w14:textId="77777777" w:rsidTr="003B723E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8EB87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6BA3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4E4500" w14:textId="07EF4242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9E35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06197CB" w14:textId="77777777" w:rsidTr="003B723E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64D9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C7586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56854" w14:textId="00CD8C96" w:rsidR="00D5555D" w:rsidRDefault="00D5555D">
            <w:pPr>
              <w:pStyle w:val="Cell"/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01F66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5AC5D11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93DC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4F9BA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D320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43D9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AB7CF54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B356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BD322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F93B9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2E7EA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42558E0A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9A2C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5ACC3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1AF33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B02C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76BBC4F" w14:textId="77777777" w:rsidTr="00126CA5">
        <w:trPr>
          <w:divId w:val="408307460"/>
          <w:cantSplit/>
        </w:trPr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6ECFF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EEAE6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6417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B1A45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35D2DEDF" w14:textId="77777777" w:rsidTr="00126CA5">
        <w:trPr>
          <w:divId w:val="408307460"/>
          <w:cantSplit/>
        </w:trPr>
        <w:tc>
          <w:tcPr>
            <w:tcW w:w="85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3E41C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2F5F7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75BCD831" w14:textId="77777777" w:rsidR="00D5555D" w:rsidRDefault="00032451">
      <w:r>
        <w:t> </w:t>
      </w:r>
    </w:p>
    <w:p w14:paraId="68BEBF11" w14:textId="6A2F1FFB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8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3689"/>
        <w:gridCol w:w="4427"/>
        <w:gridCol w:w="817"/>
      </w:tblGrid>
      <w:tr w:rsidR="00D5555D" w14:paraId="2BBAB553" w14:textId="77777777">
        <w:trPr>
          <w:divId w:val="1411466950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4E556" w14:textId="1EC33A57" w:rsidR="00D5555D" w:rsidRDefault="00126CA5">
            <w:pPr>
              <w:pStyle w:val="Cell"/>
              <w:rPr>
                <w:rFonts w:cs="Times New Roman"/>
                <w:szCs w:val="26"/>
              </w:rPr>
            </w:pPr>
            <w:r w:rsidRPr="00126CA5">
              <w:rPr>
                <w:rFonts w:cs="Times New Roman"/>
                <w:szCs w:val="26"/>
              </w:rPr>
              <w:t>Which of these takes you to the Settings menu in Chrome?</w:t>
            </w:r>
          </w:p>
          <w:p w14:paraId="4ECEFF3D" w14:textId="5F9CFDA0" w:rsidR="00D5555D" w:rsidRDefault="00126CA5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7914817C" wp14:editId="73F5B093">
                  <wp:extent cx="3810000" cy="166878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66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2AFAF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111277CE" w14:textId="77777777">
        <w:trPr>
          <w:divId w:val="1411466950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B0898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58815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3189B70A" w14:textId="77777777">
        <w:trPr>
          <w:divId w:val="1411466950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ADC27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C6E21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441A878B" w14:textId="77777777">
        <w:trPr>
          <w:divId w:val="1411466950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FC650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7B013" w14:textId="7A7FB943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573B1FB5" w14:textId="77777777">
        <w:trPr>
          <w:divId w:val="1411466950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EB3A4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E73BE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F85E39" w14:paraId="466F954E" w14:textId="77777777">
        <w:trPr>
          <w:divId w:val="1411466950"/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C3ADF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B47DE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0D4BB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DF5E9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F85E39" w14:paraId="054DABD6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FAAE0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B2F89" w14:textId="77777777" w:rsidR="00D5555D" w:rsidRDefault="00032451">
            <w:pPr>
              <w:pStyle w:val="Cell"/>
            </w:pPr>
            <w:r>
              <w:t>A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B84A4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C7ABF" w14:textId="77777777" w:rsidR="00D5555D" w:rsidRDefault="00032451">
            <w:pPr>
              <w:pStyle w:val="QFGrade"/>
            </w:pPr>
            <w:r>
              <w:t>0</w:t>
            </w:r>
          </w:p>
        </w:tc>
      </w:tr>
      <w:tr w:rsidR="00F85E39" w14:paraId="1C9EA09A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5D7EF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9AAB9" w14:textId="77777777" w:rsidR="00D5555D" w:rsidRDefault="00032451">
            <w:pPr>
              <w:pStyle w:val="Cell"/>
            </w:pPr>
            <w:r>
              <w:t>B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74CF0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F550C" w14:textId="7B8356BA" w:rsidR="00D5555D" w:rsidRDefault="00126CA5">
            <w:pPr>
              <w:pStyle w:val="QFGrade"/>
            </w:pPr>
            <w:r>
              <w:t>10</w:t>
            </w:r>
            <w:r w:rsidR="00032451">
              <w:t>0</w:t>
            </w:r>
          </w:p>
        </w:tc>
      </w:tr>
      <w:tr w:rsidR="00F85E39" w14:paraId="0BBEDB3F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3F583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E5398" w14:textId="77777777" w:rsidR="00D5555D" w:rsidRDefault="00032451">
            <w:pPr>
              <w:pStyle w:val="Cell"/>
            </w:pPr>
            <w:r>
              <w:t>C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9C01D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9C06D4" w14:textId="2E9C171D" w:rsidR="00D5555D" w:rsidRDefault="00126CA5">
            <w:pPr>
              <w:pStyle w:val="QFGrade"/>
            </w:pPr>
            <w:r>
              <w:t>0</w:t>
            </w:r>
          </w:p>
        </w:tc>
      </w:tr>
      <w:tr w:rsidR="00F85E39" w14:paraId="7FFC9DC9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DA667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57ED5" w14:textId="77777777" w:rsidR="00D5555D" w:rsidRDefault="00032451">
            <w:pPr>
              <w:pStyle w:val="Cell"/>
            </w:pPr>
            <w:r>
              <w:t>D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7ACF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73158" w14:textId="77777777" w:rsidR="00D5555D" w:rsidRDefault="00032451">
            <w:pPr>
              <w:pStyle w:val="QFGrade"/>
            </w:pPr>
            <w:r>
              <w:t>0</w:t>
            </w:r>
          </w:p>
        </w:tc>
      </w:tr>
      <w:tr w:rsidR="00F85E39" w14:paraId="6330430A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E174A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041AE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49B3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328C8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6FDF32DC" w14:textId="77777777" w:rsidTr="003B723E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8D449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4E5D0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1289E" w14:textId="68970937" w:rsidR="00D5555D" w:rsidRDefault="00D5555D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FF6E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11EC4A94" w14:textId="77777777" w:rsidTr="003B723E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F1E60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D3DD7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A2957" w14:textId="05498210" w:rsidR="00D5555D" w:rsidRDefault="00D5555D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0A5F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33F5A311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5D2D4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5D84B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7A7D0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DA5FC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3314E699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D99F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7996D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5D393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2745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1BCB0D38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F44A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8FEE0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6B329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4194A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F85E39" w14:paraId="55344B6B" w14:textId="77777777">
        <w:trPr>
          <w:divId w:val="1411466950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6CEF2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DFD33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7347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58AA3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BDB590A" w14:textId="77777777">
        <w:trPr>
          <w:divId w:val="1411466950"/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E32E8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3DE13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08F3C22F" w14:textId="77777777" w:rsidR="00D5555D" w:rsidRDefault="00032451">
      <w:r>
        <w:t> </w:t>
      </w:r>
    </w:p>
    <w:p w14:paraId="0A6D279F" w14:textId="2CEAD96B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 xml:space="preserve">Question </w:t>
      </w:r>
      <w:r w:rsidR="00804412">
        <w:rPr>
          <w:rFonts w:eastAsia="Times New Roman"/>
        </w:rPr>
        <w:t>0</w:t>
      </w:r>
      <w:r>
        <w:rPr>
          <w:rFonts w:eastAsia="Times New Roman"/>
        </w:rPr>
        <w:t>9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3689"/>
        <w:gridCol w:w="4427"/>
        <w:gridCol w:w="817"/>
      </w:tblGrid>
      <w:tr w:rsidR="00D5555D" w14:paraId="2D55B088" w14:textId="77777777" w:rsidTr="00812280">
        <w:trPr>
          <w:divId w:val="1236471418"/>
          <w:cantSplit/>
          <w:tblHeader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512C1" w14:textId="77777777" w:rsidR="00D5555D" w:rsidRDefault="00E67667" w:rsidP="00E67667">
            <w:pPr>
              <w:pStyle w:val="Cell"/>
            </w:pPr>
            <w:r w:rsidRPr="00E67667">
              <w:t>Which graph best represents</w:t>
            </w:r>
            <w:r>
              <w:t xml:space="preserve"> </w:t>
            </w:r>
            <m:oMath>
              <m:r>
                <w:rPr>
                  <w:rFonts w:ascii="Cambria Math" w:hAnsi="Cambria Math"/>
                </w:rPr>
                <m:t xml:space="preserve">y=10 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(0.85)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oMath>
            <w:r w:rsidR="00812280">
              <w:rPr>
                <w:rFonts w:ascii="Times New Roman" w:hAnsi="Times New Roman" w:cs="Times New Roman"/>
              </w:rPr>
              <w:t xml:space="preserve"> </w:t>
            </w:r>
            <w:r>
              <w:t>?</w:t>
            </w:r>
          </w:p>
          <w:p w14:paraId="1895A820" w14:textId="3470C427" w:rsidR="00812280" w:rsidRPr="00E67667" w:rsidRDefault="00812280" w:rsidP="00812280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58607A4A" wp14:editId="7778B91D">
                  <wp:extent cx="3430800" cy="2833200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800" cy="283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F914B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035F7B1D" w14:textId="77777777" w:rsidTr="00812280">
        <w:trPr>
          <w:divId w:val="1236471418"/>
          <w:cantSplit/>
          <w:tblHeader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2136B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FCAB0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33CB2615" w14:textId="77777777" w:rsidTr="00812280">
        <w:trPr>
          <w:divId w:val="1236471418"/>
          <w:cantSplit/>
          <w:tblHeader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2AB5B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46ECA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79DBF49B" w14:textId="77777777" w:rsidTr="00812280">
        <w:trPr>
          <w:divId w:val="1236471418"/>
          <w:cantSplit/>
          <w:tblHeader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0CBBF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5293D" w14:textId="5F46C454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20E12A20" w14:textId="77777777" w:rsidTr="00812280">
        <w:trPr>
          <w:divId w:val="1236471418"/>
          <w:cantSplit/>
          <w:tblHeader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3CA49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3FC40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38C7EDB9" w14:textId="77777777" w:rsidTr="00812280">
        <w:trPr>
          <w:divId w:val="1236471418"/>
          <w:cantSplit/>
          <w:tblHeader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9BF4D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CD738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96F10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68C0E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812280" w14:paraId="3892DCD6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7969D" w14:textId="77777777" w:rsidR="00812280" w:rsidRDefault="00812280" w:rsidP="00812280">
            <w:pPr>
              <w:pStyle w:val="QFOption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59FF04" w14:textId="192BEC0D" w:rsidR="00812280" w:rsidRDefault="00812280" w:rsidP="00812280">
            <w:pPr>
              <w:pStyle w:val="Cell"/>
            </w:pPr>
            <w:r w:rsidRPr="00812280">
              <w:t>F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93192" w14:textId="77777777" w:rsidR="00812280" w:rsidRDefault="00812280" w:rsidP="00812280">
            <w:pPr>
              <w:pStyle w:val="QFFeedback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F5DEC" w14:textId="77777777" w:rsidR="00812280" w:rsidRDefault="00812280" w:rsidP="00812280">
            <w:pPr>
              <w:pStyle w:val="QFGrade"/>
            </w:pPr>
            <w:r>
              <w:t>0</w:t>
            </w:r>
          </w:p>
        </w:tc>
      </w:tr>
      <w:tr w:rsidR="00812280" w14:paraId="3D5611F7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EC243" w14:textId="77777777" w:rsidR="00812280" w:rsidRDefault="00812280" w:rsidP="00812280">
            <w:pPr>
              <w:pStyle w:val="QFOption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F75A2" w14:textId="65019F50" w:rsidR="00812280" w:rsidRDefault="00812280" w:rsidP="00812280">
            <w:pPr>
              <w:pStyle w:val="Cell"/>
            </w:pPr>
            <w:r w:rsidRPr="00812280">
              <w:t>G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093E8" w14:textId="77777777" w:rsidR="00812280" w:rsidRDefault="00812280" w:rsidP="00812280">
            <w:pPr>
              <w:pStyle w:val="QFFeedback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6ECC5" w14:textId="54E52FA6" w:rsidR="00812280" w:rsidRDefault="00812280" w:rsidP="00812280">
            <w:pPr>
              <w:pStyle w:val="QFGrade"/>
            </w:pPr>
            <w:r>
              <w:t>100</w:t>
            </w:r>
          </w:p>
        </w:tc>
      </w:tr>
      <w:tr w:rsidR="00812280" w14:paraId="488EC613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C06C0" w14:textId="77777777" w:rsidR="00812280" w:rsidRDefault="00812280" w:rsidP="00812280">
            <w:pPr>
              <w:pStyle w:val="QFOption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BBB4E" w14:textId="46D56B3E" w:rsidR="00812280" w:rsidRDefault="00812280" w:rsidP="00812280">
            <w:pPr>
              <w:pStyle w:val="Cell"/>
            </w:pPr>
            <w:r w:rsidRPr="00812280">
              <w:t>H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D8B16" w14:textId="77777777" w:rsidR="00812280" w:rsidRDefault="00812280" w:rsidP="00812280">
            <w:pPr>
              <w:pStyle w:val="QFFeedback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D861C" w14:textId="7F2D08EB" w:rsidR="00812280" w:rsidRDefault="00812280" w:rsidP="00812280">
            <w:pPr>
              <w:pStyle w:val="QFGrade"/>
            </w:pPr>
            <w:r>
              <w:t>0</w:t>
            </w:r>
          </w:p>
        </w:tc>
      </w:tr>
      <w:tr w:rsidR="00812280" w14:paraId="137271B9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1A1F1" w14:textId="77777777" w:rsidR="00812280" w:rsidRDefault="00812280" w:rsidP="00812280">
            <w:pPr>
              <w:pStyle w:val="QFOption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BE68A0" w14:textId="3DAC1CDB" w:rsidR="00812280" w:rsidRDefault="00812280" w:rsidP="00812280">
            <w:pPr>
              <w:pStyle w:val="Cell"/>
            </w:pPr>
            <w:r w:rsidRPr="00812280">
              <w:t>J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0A64E" w14:textId="77777777" w:rsidR="00812280" w:rsidRDefault="00812280" w:rsidP="00812280">
            <w:pPr>
              <w:pStyle w:val="QFFeedback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8D28D" w14:textId="77777777" w:rsidR="00812280" w:rsidRDefault="00812280" w:rsidP="00812280">
            <w:pPr>
              <w:pStyle w:val="QFGrade"/>
            </w:pPr>
            <w:r>
              <w:t>0</w:t>
            </w:r>
          </w:p>
        </w:tc>
      </w:tr>
      <w:tr w:rsidR="00D5555D" w14:paraId="5E72406C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17B7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AFD25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E37A7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9D8E3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6F6D289" w14:textId="77777777" w:rsidTr="003B723E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E65C5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31E0C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45FEB" w14:textId="700F6126" w:rsidR="00D5555D" w:rsidRDefault="00D5555D">
            <w:pPr>
              <w:pStyle w:val="Cell"/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07EA1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874E3C5" w14:textId="77777777" w:rsidTr="003B723E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7A8E9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7D5FF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9924B" w14:textId="190ED7A2" w:rsidR="00D5555D" w:rsidRDefault="00D5555D">
            <w:pPr>
              <w:pStyle w:val="Cell"/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E2E5A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2559F23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2FBCC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28513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7D3B6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1D49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3802249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6EC57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58B4B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D6CE1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6A2CB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E80C382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00A8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FFBB6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850D5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1BB71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87425BC" w14:textId="77777777" w:rsidTr="00812280">
        <w:trPr>
          <w:divId w:val="1236471418"/>
          <w:cantSplit/>
        </w:trPr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90373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3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65FF2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4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B827B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9920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9428DF5" w14:textId="77777777" w:rsidTr="00812280">
        <w:trPr>
          <w:divId w:val="1236471418"/>
          <w:cantSplit/>
        </w:trPr>
        <w:tc>
          <w:tcPr>
            <w:tcW w:w="8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85531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925FA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094CDB4E" w14:textId="77777777" w:rsidR="00D5555D" w:rsidRDefault="00032451">
      <w:r>
        <w:t> </w:t>
      </w:r>
    </w:p>
    <w:p w14:paraId="6485F701" w14:textId="77777777" w:rsidR="00D5555D" w:rsidRDefault="00032451">
      <w:pPr>
        <w:pStyle w:val="Heading2"/>
        <w:rPr>
          <w:rFonts w:eastAsia="Times New Roman"/>
        </w:rPr>
      </w:pPr>
      <w:r>
        <w:rPr>
          <w:rFonts w:eastAsia="Times New Roman"/>
        </w:rPr>
        <w:t>Question 10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3689"/>
        <w:gridCol w:w="4427"/>
        <w:gridCol w:w="817"/>
      </w:tblGrid>
      <w:tr w:rsidR="00D5555D" w14:paraId="0C9F0506" w14:textId="77777777">
        <w:trPr>
          <w:divId w:val="608633305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22D95" w14:textId="77777777" w:rsidR="00D5555D" w:rsidRDefault="00EE50BB" w:rsidP="00EE50BB">
            <w:pPr>
              <w:pStyle w:val="Cell"/>
              <w:rPr>
                <w:rFonts w:cs="Times New Roman"/>
                <w:szCs w:val="26"/>
              </w:rPr>
            </w:pPr>
            <w:r w:rsidRPr="00EE50BB">
              <w:rPr>
                <w:rFonts w:cs="Times New Roman"/>
                <w:szCs w:val="26"/>
              </w:rPr>
              <w:t>The graph of a quadratic function is shown on the grid.</w:t>
            </w:r>
            <w:r>
              <w:rPr>
                <w:rFonts w:cs="Times New Roman"/>
                <w:szCs w:val="26"/>
              </w:rPr>
              <w:t xml:space="preserve"> </w:t>
            </w:r>
            <w:r w:rsidRPr="00EE50BB">
              <w:rPr>
                <w:rFonts w:cs="Times New Roman"/>
                <w:szCs w:val="26"/>
              </w:rPr>
              <w:t>Which function is best represented by the graph?</w:t>
            </w:r>
          </w:p>
          <w:p w14:paraId="0261DFFF" w14:textId="5A0DE144" w:rsidR="00EE50BB" w:rsidRDefault="00EE50BB" w:rsidP="00EE50BB">
            <w:pPr>
              <w:pStyle w:val="Cell"/>
              <w:jc w:val="center"/>
            </w:pPr>
            <w:r>
              <w:rPr>
                <w:noProof/>
              </w:rPr>
              <w:drawing>
                <wp:inline distT="0" distB="0" distL="0" distR="0" wp14:anchorId="61E8C465" wp14:editId="31D96757">
                  <wp:extent cx="2728800" cy="25236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800" cy="2523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AEC0F" w14:textId="77777777" w:rsidR="00D5555D" w:rsidRDefault="00032451">
            <w:pPr>
              <w:pStyle w:val="QFType"/>
            </w:pPr>
            <w:r>
              <w:t>MC</w:t>
            </w:r>
          </w:p>
        </w:tc>
      </w:tr>
      <w:tr w:rsidR="00D5555D" w14:paraId="51822D88" w14:textId="77777777">
        <w:trPr>
          <w:divId w:val="608633305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06E40" w14:textId="77777777" w:rsidR="00D5555D" w:rsidRDefault="00032451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27A7E" w14:textId="77777777" w:rsidR="00D5555D" w:rsidRDefault="00032451">
            <w:pPr>
              <w:pStyle w:val="Cell"/>
            </w:pPr>
            <w:r>
              <w:t>1</w:t>
            </w:r>
          </w:p>
        </w:tc>
      </w:tr>
      <w:tr w:rsidR="00D5555D" w14:paraId="080507F0" w14:textId="77777777">
        <w:trPr>
          <w:divId w:val="608633305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99AB1" w14:textId="77777777" w:rsidR="00D5555D" w:rsidRDefault="00032451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03B71" w14:textId="77777777" w:rsidR="00D5555D" w:rsidRDefault="00032451">
            <w:pPr>
              <w:pStyle w:val="Cell"/>
            </w:pPr>
            <w:r>
              <w:t>Yes</w:t>
            </w:r>
          </w:p>
        </w:tc>
      </w:tr>
      <w:tr w:rsidR="00D5555D" w14:paraId="1414F149" w14:textId="77777777">
        <w:trPr>
          <w:divId w:val="608633305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E4A45" w14:textId="77777777" w:rsidR="00D5555D" w:rsidRDefault="00032451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408DD" w14:textId="03BD62EA" w:rsidR="00D5555D" w:rsidRDefault="00CD3298">
            <w:pPr>
              <w:pStyle w:val="Cell"/>
            </w:pPr>
            <w:r>
              <w:t>A</w:t>
            </w:r>
          </w:p>
        </w:tc>
      </w:tr>
      <w:tr w:rsidR="00D5555D" w14:paraId="37525AA9" w14:textId="77777777">
        <w:trPr>
          <w:divId w:val="608633305"/>
          <w:cantSplit/>
          <w:tblHeader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93FAF" w14:textId="77777777" w:rsidR="00D5555D" w:rsidRDefault="00032451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CDEF7" w14:textId="77777777" w:rsidR="00D5555D" w:rsidRDefault="00032451">
            <w:pPr>
              <w:pStyle w:val="Cell"/>
            </w:pPr>
            <w:r>
              <w:t>33.3</w:t>
            </w:r>
          </w:p>
        </w:tc>
      </w:tr>
      <w:tr w:rsidR="00D5555D" w14:paraId="4204ACE7" w14:textId="77777777">
        <w:trPr>
          <w:divId w:val="608633305"/>
          <w:cantSplit/>
          <w:tblHeader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CE751" w14:textId="77777777" w:rsidR="00D5555D" w:rsidRDefault="00032451">
            <w:pPr>
              <w:pStyle w:val="QFOptionReset"/>
            </w:pPr>
            <w:r>
              <w:t>#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30B09" w14:textId="77777777" w:rsidR="00D5555D" w:rsidRDefault="00032451">
            <w:pPr>
              <w:pStyle w:val="TableHead"/>
            </w:pPr>
            <w:r>
              <w:t>Answers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B0E71" w14:textId="77777777" w:rsidR="00D5555D" w:rsidRDefault="00032451">
            <w:pPr>
              <w:pStyle w:val="TableHead"/>
            </w:pPr>
            <w:r>
              <w:t>Feedback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5EB67" w14:textId="77777777" w:rsidR="00D5555D" w:rsidRDefault="00032451">
            <w:pPr>
              <w:pStyle w:val="TableHead"/>
            </w:pPr>
            <w:r>
              <w:t>Grade</w:t>
            </w:r>
          </w:p>
        </w:tc>
      </w:tr>
      <w:tr w:rsidR="00D5555D" w14:paraId="0EDC664F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9F5A1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107EB" w14:textId="3A838051" w:rsidR="00D5555D" w:rsidRDefault="00EE50B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61DE6F8D" wp14:editId="64A52118">
                  <wp:extent cx="1508400" cy="255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2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98176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86375" w14:textId="42DA826B" w:rsidR="00D5555D" w:rsidRDefault="00EE50BB">
            <w:pPr>
              <w:pStyle w:val="QFGrade"/>
            </w:pPr>
            <w:r>
              <w:t>0</w:t>
            </w:r>
          </w:p>
        </w:tc>
      </w:tr>
      <w:tr w:rsidR="00D5555D" w14:paraId="6FE28249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DA045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A3A0E" w14:textId="2F186EFA" w:rsidR="00D5555D" w:rsidRDefault="00EE50B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576627A3" wp14:editId="2DF379C0">
                  <wp:extent cx="1486800" cy="226800"/>
                  <wp:effectExtent l="0" t="0" r="0" b="190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800" cy="22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1ED66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D3260" w14:textId="77777777" w:rsidR="00D5555D" w:rsidRDefault="00032451">
            <w:pPr>
              <w:pStyle w:val="QFGrade"/>
            </w:pPr>
            <w:r>
              <w:t>0</w:t>
            </w:r>
          </w:p>
        </w:tc>
      </w:tr>
      <w:tr w:rsidR="00D5555D" w14:paraId="19B2C591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D1CA2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06545" w14:textId="28F6C09D" w:rsidR="00D5555D" w:rsidRDefault="00EE50B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1D48036E" wp14:editId="70928108">
                  <wp:extent cx="1191600" cy="226800"/>
                  <wp:effectExtent l="0" t="0" r="889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600" cy="22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9C98E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61CFB" w14:textId="3CCA3580" w:rsidR="00D5555D" w:rsidRDefault="00EE50BB">
            <w:pPr>
              <w:pStyle w:val="QFGrade"/>
            </w:pPr>
            <w:r>
              <w:t>10</w:t>
            </w:r>
            <w:r w:rsidR="00032451">
              <w:t>0</w:t>
            </w:r>
          </w:p>
        </w:tc>
      </w:tr>
      <w:tr w:rsidR="00D5555D" w14:paraId="683C995C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2133B" w14:textId="77777777" w:rsidR="00D5555D" w:rsidRDefault="00032451">
            <w:pPr>
              <w:pStyle w:val="QFOption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8AA2E" w14:textId="543A9AAA" w:rsidR="00D5555D" w:rsidRDefault="00EE50BB">
            <w:pPr>
              <w:pStyle w:val="Cell"/>
            </w:pPr>
            <w:r>
              <w:rPr>
                <w:noProof/>
              </w:rPr>
              <w:drawing>
                <wp:inline distT="0" distB="0" distL="0" distR="0" wp14:anchorId="674C60F2" wp14:editId="3F6CF848">
                  <wp:extent cx="1198800" cy="23400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00" cy="23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58857" w14:textId="77777777" w:rsidR="00D5555D" w:rsidRDefault="00032451">
            <w:pPr>
              <w:pStyle w:val="QFFeedback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C6571" w14:textId="77777777" w:rsidR="00D5555D" w:rsidRDefault="00032451">
            <w:pPr>
              <w:pStyle w:val="QFGrade"/>
            </w:pPr>
            <w:r>
              <w:t>0</w:t>
            </w:r>
          </w:p>
        </w:tc>
      </w:tr>
      <w:tr w:rsidR="00D5555D" w14:paraId="39E06BAE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43B2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F4EF8" w14:textId="77777777" w:rsidR="00D5555D" w:rsidRDefault="00032451">
            <w:pPr>
              <w:pStyle w:val="TableRowHead"/>
            </w:pPr>
            <w:r>
              <w:t>General feedback: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5524B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2C4AF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F001401" w14:textId="77777777" w:rsidTr="003B723E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FC0A8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EF40E" w14:textId="77777777" w:rsidR="00D5555D" w:rsidRDefault="00032451">
            <w:pPr>
              <w:pStyle w:val="TableRowHead"/>
            </w:pPr>
            <w:r>
              <w:t>For any 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57CDA" w14:textId="697319D2" w:rsidR="00D5555D" w:rsidRDefault="00D5555D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380C7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016F605A" w14:textId="77777777" w:rsidTr="003B723E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C4FAB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91CC6" w14:textId="77777777" w:rsidR="00D5555D" w:rsidRDefault="00032451">
            <w:pPr>
              <w:pStyle w:val="TableRowHead"/>
            </w:pPr>
            <w:r>
              <w:t>For any incorrect response: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1C6FA" w14:textId="7FB2816D" w:rsidR="00D5555D" w:rsidRDefault="00D5555D">
            <w:pPr>
              <w:pStyle w:val="Cell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B1FCA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46972544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0199D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3695D" w14:textId="77777777" w:rsidR="00D5555D" w:rsidRDefault="00032451">
            <w:pPr>
              <w:pStyle w:val="TableRowHead"/>
            </w:pPr>
            <w:r>
              <w:t>Hint 1: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DE526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CA232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69D94D93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D7806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3B3E" w14:textId="77777777" w:rsidR="00D5555D" w:rsidRDefault="00032451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7BB26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383F0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2AC62583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1F3DE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561F8" w14:textId="77777777" w:rsidR="00D5555D" w:rsidRDefault="00032451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C2429" w14:textId="77777777" w:rsidR="00D5555D" w:rsidRDefault="00032451">
            <w:pPr>
              <w:pStyle w:val="Cell"/>
            </w:pPr>
            <w:r>
              <w:t>No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41429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5BE7DF8A" w14:textId="77777777">
        <w:trPr>
          <w:divId w:val="608633305"/>
          <w:cantSplit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9EA69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26D20" w14:textId="77777777" w:rsidR="00D5555D" w:rsidRDefault="00032451">
            <w:pPr>
              <w:pStyle w:val="TableRowHead"/>
            </w:pPr>
            <w:r>
              <w:t>Tags: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13A31" w14:textId="77777777" w:rsidR="00D5555D" w:rsidRDefault="00032451">
            <w:pPr>
              <w:pStyle w:val="Cell"/>
            </w:pPr>
            <w: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25447" w14:textId="77777777" w:rsidR="00D5555D" w:rsidRDefault="00032451">
            <w:pPr>
              <w:pStyle w:val="Cell"/>
            </w:pPr>
            <w:r>
              <w:t> </w:t>
            </w:r>
          </w:p>
        </w:tc>
      </w:tr>
      <w:tr w:rsidR="00D5555D" w14:paraId="76DF4781" w14:textId="77777777">
        <w:trPr>
          <w:divId w:val="608633305"/>
          <w:cantSplit/>
        </w:trPr>
        <w:tc>
          <w:tcPr>
            <w:tcW w:w="68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7905D" w14:textId="77777777" w:rsidR="00D5555D" w:rsidRDefault="00032451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A3AD2" w14:textId="77777777" w:rsidR="00D5555D" w:rsidRDefault="00032451">
            <w:pPr>
              <w:pStyle w:val="Cell"/>
            </w:pPr>
            <w:r>
              <w:t> </w:t>
            </w:r>
          </w:p>
        </w:tc>
      </w:tr>
    </w:tbl>
    <w:p w14:paraId="058E4F3A" w14:textId="31E627BD" w:rsidR="00032451" w:rsidRDefault="00032451">
      <w:r>
        <w:t>  </w:t>
      </w:r>
    </w:p>
    <w:sectPr w:rsidR="00032451" w:rsidSect="005332AC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E101"/>
    <w:multiLevelType w:val="multilevel"/>
    <w:tmpl w:val="573C3272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5E102"/>
    <w:multiLevelType w:val="multilevel"/>
    <w:tmpl w:val="850A65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F5E104"/>
    <w:multiLevelType w:val="multilevel"/>
    <w:tmpl w:val="E4402830"/>
    <w:lvl w:ilvl="0">
      <w:start w:val="1"/>
      <w:numFmt w:val="none"/>
      <w:pStyle w:val="ListNumber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ListNumb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pStyle w:val="ListNumber2"/>
      <w:lvlText w:val="(%3)"/>
      <w:lvlJc w:val="left"/>
      <w:pPr>
        <w:tabs>
          <w:tab w:val="num" w:pos="1440"/>
        </w:tabs>
        <w:ind w:left="1080" w:hanging="360"/>
      </w:pPr>
    </w:lvl>
    <w:lvl w:ilvl="3">
      <w:start w:val="1"/>
      <w:numFmt w:val="lowerRoman"/>
      <w:pStyle w:val="ListNumber3"/>
      <w:lvlText w:val="(%4)"/>
      <w:lvlJc w:val="left"/>
      <w:pPr>
        <w:tabs>
          <w:tab w:val="num" w:pos="1800"/>
        </w:tabs>
        <w:ind w:left="1440" w:hanging="360"/>
      </w:pPr>
    </w:lvl>
    <w:lvl w:ilvl="4">
      <w:start w:val="1"/>
      <w:numFmt w:val="upperRoman"/>
      <w:pStyle w:val="ListNumber4"/>
      <w:lvlText w:val="(%5)"/>
      <w:lvlJc w:val="left"/>
      <w:pPr>
        <w:tabs>
          <w:tab w:val="num" w:pos="21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5E106"/>
    <w:multiLevelType w:val="multilevel"/>
    <w:tmpl w:val="73A01BF4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Caption"/>
      <w:lvlText w:val="Figure 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F5E107"/>
    <w:multiLevelType w:val="multilevel"/>
    <w:tmpl w:val="ADD0BA92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TableTitle"/>
      <w:lvlText w:val="Table 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F5E10A"/>
    <w:multiLevelType w:val="multilevel"/>
    <w:tmpl w:val="FB2418A6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QFQuestion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F5E10C"/>
    <w:multiLevelType w:val="multilevel"/>
    <w:tmpl w:val="0240B188"/>
    <w:lvl w:ilvl="0">
      <w:start w:val="1"/>
      <w:numFmt w:val="none"/>
      <w:pStyle w:val="QFOptionReset"/>
      <w:suff w:val="nothing"/>
      <w:lvlText w:val=""/>
      <w:lvlJc w:val="left"/>
      <w:pPr>
        <w:ind w:left="720" w:hanging="360"/>
      </w:pPr>
    </w:lvl>
    <w:lvl w:ilvl="1">
      <w:start w:val="1"/>
      <w:numFmt w:val="upperLetter"/>
      <w:pStyle w:val="QFOptio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F5E10D"/>
    <w:multiLevelType w:val="multilevel"/>
    <w:tmpl w:val="5470AE9A"/>
    <w:lvl w:ilvl="0">
      <w:start w:val="1"/>
      <w:numFmt w:val="none"/>
      <w:pStyle w:val="ListNumberalpha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pStyle w:val="ListNumberalpha"/>
      <w:lvlText w:val="(%2)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5F5E111"/>
    <w:multiLevelType w:val="multilevel"/>
    <w:tmpl w:val="F9CC9C82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Zero"/>
      <w:pStyle w:val="QFItemNumber"/>
      <w:suff w:val="nothing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ED7"/>
    <w:rsid w:val="00032451"/>
    <w:rsid w:val="00120423"/>
    <w:rsid w:val="00126CA5"/>
    <w:rsid w:val="00253CA6"/>
    <w:rsid w:val="002F4950"/>
    <w:rsid w:val="0031226F"/>
    <w:rsid w:val="003B723E"/>
    <w:rsid w:val="003D7448"/>
    <w:rsid w:val="003F5ED7"/>
    <w:rsid w:val="00465312"/>
    <w:rsid w:val="004C36B8"/>
    <w:rsid w:val="005332AC"/>
    <w:rsid w:val="0068222F"/>
    <w:rsid w:val="006F7876"/>
    <w:rsid w:val="007145A6"/>
    <w:rsid w:val="00723D63"/>
    <w:rsid w:val="00765C9F"/>
    <w:rsid w:val="00767BF8"/>
    <w:rsid w:val="007A54AF"/>
    <w:rsid w:val="00804412"/>
    <w:rsid w:val="00812280"/>
    <w:rsid w:val="00A0175B"/>
    <w:rsid w:val="00BF1138"/>
    <w:rsid w:val="00C223F8"/>
    <w:rsid w:val="00C83C8B"/>
    <w:rsid w:val="00CD3298"/>
    <w:rsid w:val="00D43E8B"/>
    <w:rsid w:val="00D5555D"/>
    <w:rsid w:val="00DD5C26"/>
    <w:rsid w:val="00DE2C0D"/>
    <w:rsid w:val="00E67667"/>
    <w:rsid w:val="00E7670D"/>
    <w:rsid w:val="00E94A7D"/>
    <w:rsid w:val="00EC4D86"/>
    <w:rsid w:val="00EE50BB"/>
    <w:rsid w:val="00F85E39"/>
    <w:rsid w:val="00FD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F8AC3"/>
  <w15:chartTrackingRefBased/>
  <w15:docId w15:val="{36B74576-C4FE-431B-94AB-3FDF793B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60" w:after="60" w:line="240" w:lineRule="atLeast"/>
    </w:pPr>
    <w:rPr>
      <w:rFonts w:eastAsiaTheme="minorEastAsia"/>
    </w:rPr>
  </w:style>
  <w:style w:type="paragraph" w:styleId="Heading1">
    <w:name w:val="heading 1"/>
    <w:basedOn w:val="Normal"/>
    <w:next w:val="BodyTextIndent"/>
    <w:link w:val="Heading1Char"/>
    <w:qFormat/>
    <w:pPr>
      <w:keepNext/>
      <w:tabs>
        <w:tab w:val="left" w:pos="0"/>
        <w:tab w:val="num" w:pos="1080"/>
      </w:tabs>
      <w:spacing w:before="0" w:after="320" w:line="320" w:lineRule="atLeast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BodyTextIndent"/>
    <w:link w:val="Heading2Char"/>
    <w:qFormat/>
    <w:pPr>
      <w:keepNext/>
      <w:keepLines/>
      <w:tabs>
        <w:tab w:val="left" w:pos="0"/>
        <w:tab w:val="num" w:pos="1080"/>
        <w:tab w:val="num" w:pos="1440"/>
      </w:tabs>
      <w:spacing w:before="240"/>
      <w:outlineLvl w:val="1"/>
    </w:pPr>
    <w:rPr>
      <w:rFonts w:ascii="Arial" w:hAnsi="Arial" w:cs="Arial"/>
      <w:b/>
      <w:bCs/>
      <w:sz w:val="26"/>
      <w:szCs w:val="26"/>
    </w:rPr>
  </w:style>
  <w:style w:type="paragraph" w:styleId="Heading3">
    <w:name w:val="heading 3"/>
    <w:basedOn w:val="Normal"/>
    <w:next w:val="BodyTextIndent"/>
    <w:qFormat/>
    <w:pPr>
      <w:keepNext/>
      <w:keepLines/>
      <w:numPr>
        <w:ilvl w:val="2"/>
        <w:numId w:val="1"/>
      </w:numPr>
      <w:spacing w:before="240" w:after="120"/>
      <w:ind w:left="-432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BodyTextIndent"/>
    <w:qFormat/>
    <w:pPr>
      <w:keepNext/>
      <w:keepLines/>
      <w:numPr>
        <w:ilvl w:val="3"/>
        <w:numId w:val="1"/>
      </w:numPr>
      <w:spacing w:before="240" w:after="120"/>
      <w:ind w:left="-432"/>
      <w:outlineLvl w:val="3"/>
    </w:pPr>
    <w:rPr>
      <w:rFonts w:ascii="Arial" w:hAnsi="Arial" w:cs="Arial"/>
      <w:b/>
      <w:bCs/>
      <w:sz w:val="22"/>
      <w:szCs w:val="22"/>
    </w:rPr>
  </w:style>
  <w:style w:type="paragraph" w:styleId="Heading5">
    <w:name w:val="heading 5"/>
    <w:basedOn w:val="Normal"/>
    <w:next w:val="BodyTextIndent"/>
    <w:qFormat/>
    <w:pPr>
      <w:keepNext/>
      <w:keepLines/>
      <w:numPr>
        <w:ilvl w:val="4"/>
        <w:numId w:val="1"/>
      </w:numPr>
      <w:spacing w:before="240" w:after="120"/>
      <w:ind w:left="-432"/>
      <w:outlineLvl w:val="4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locked/>
    <w:rPr>
      <w:rFonts w:ascii="Times New Roman" w:eastAsiaTheme="minorEastAsia" w:hAnsi="Times New Roman" w:cs="Times New Roman" w:hint="default"/>
    </w:rPr>
  </w:style>
  <w:style w:type="character" w:customStyle="1" w:styleId="Heading1Char">
    <w:name w:val="Heading 1 Char"/>
    <w:basedOn w:val="DefaultParagraphFont"/>
    <w:link w:val="Heading1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Pr>
      <w:rFonts w:asciiTheme="majorHAnsi" w:eastAsiaTheme="majorEastAsia" w:hAnsiTheme="majorHAnsi" w:cstheme="majorBidi" w:hint="default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semiHidden/>
    <w:rPr>
      <w:rFonts w:asciiTheme="majorHAnsi" w:eastAsiaTheme="majorEastAsia" w:hAnsiTheme="majorHAnsi" w:cstheme="majorBidi" w:hint="default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semiHidden/>
    <w:rPr>
      <w:rFonts w:asciiTheme="majorHAnsi" w:eastAsiaTheme="majorEastAsia" w:hAnsiTheme="majorHAnsi" w:cstheme="majorBidi" w:hint="default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semiHidden/>
    <w:rPr>
      <w:rFonts w:asciiTheme="majorHAnsi" w:eastAsiaTheme="majorEastAsia" w:hAnsiTheme="majorHAnsi" w:cstheme="majorBidi" w:hint="default"/>
      <w:color w:val="2F5496" w:themeColor="accent1" w:themeShade="BF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TOC1">
    <w:name w:val="toc 1"/>
    <w:basedOn w:val="Normal"/>
    <w:autoRedefine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TOC2">
    <w:name w:val="toc 2"/>
    <w:basedOn w:val="Normal"/>
    <w:autoRedefine/>
    <w:semiHidden/>
    <w:unhideWhenUsed/>
    <w:pPr>
      <w:pBdr>
        <w:top w:val="single" w:sz="4" w:space="1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  <w:jc w:val="both"/>
    </w:pPr>
    <w:rPr>
      <w:rFonts w:ascii="Arial" w:hAnsi="Arial" w:cs="Arial"/>
      <w:b/>
      <w:bCs/>
      <w:sz w:val="17"/>
      <w:szCs w:val="17"/>
    </w:rPr>
  </w:style>
  <w:style w:type="paragraph" w:styleId="FootnoteText">
    <w:name w:val="footnote text"/>
    <w:basedOn w:val="Normal"/>
    <w:link w:val="FootnoteTextChar"/>
    <w:semiHidden/>
    <w:unhideWhenUsed/>
  </w:style>
  <w:style w:type="character" w:customStyle="1" w:styleId="FootnoteTextChar">
    <w:name w:val="Footnote Text Char"/>
    <w:basedOn w:val="DefaultParagraphFont"/>
    <w:link w:val="FootnoteText"/>
    <w:semiHidden/>
    <w:locked/>
    <w:rPr>
      <w:rFonts w:ascii="Times New Roman" w:eastAsiaTheme="minorEastAsia" w:hAnsi="Times New Roman" w:cs="Times New Roman" w:hint="default"/>
    </w:rPr>
  </w:style>
  <w:style w:type="paragraph" w:styleId="CommentText">
    <w:name w:val="annotation text"/>
    <w:basedOn w:val="Normal"/>
    <w:link w:val="CommentTextChar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locked/>
    <w:rPr>
      <w:rFonts w:ascii="Times New Roman" w:eastAsiaTheme="minorEastAsia" w:hAnsi="Times New Roman" w:cs="Times New Roman" w:hint="default"/>
    </w:rPr>
  </w:style>
  <w:style w:type="paragraph" w:styleId="Header">
    <w:name w:val="header"/>
    <w:basedOn w:val="Normal"/>
    <w:link w:val="HeaderChar"/>
    <w:semiHidden/>
    <w:unhideWhenUsed/>
    <w:pPr>
      <w:tabs>
        <w:tab w:val="right" w:pos="8306"/>
      </w:tabs>
      <w:spacing w:before="0" w:after="80"/>
      <w:ind w:left="-1440"/>
    </w:pPr>
    <w:rPr>
      <w:rFonts w:ascii="Arial" w:hAnsi="Arial" w:cs="Arial"/>
      <w:b/>
      <w:bCs/>
      <w:sz w:val="16"/>
      <w:szCs w:val="16"/>
    </w:rPr>
  </w:style>
  <w:style w:type="character" w:customStyle="1" w:styleId="HeaderChar">
    <w:name w:val="Header Char"/>
    <w:basedOn w:val="DefaultParagraphFont"/>
    <w:link w:val="Header"/>
    <w:semiHidden/>
    <w:locked/>
    <w:rPr>
      <w:rFonts w:ascii="Times New Roman" w:eastAsiaTheme="minorEastAsia" w:hAnsi="Times New Roman" w:cs="Times New Roman" w:hint="default"/>
    </w:rPr>
  </w:style>
  <w:style w:type="paragraph" w:styleId="Footer">
    <w:name w:val="footer"/>
    <w:basedOn w:val="Normal"/>
    <w:link w:val="FooterChar"/>
    <w:semiHidden/>
    <w:unhideWhenUsed/>
    <w:pPr>
      <w:tabs>
        <w:tab w:val="center" w:pos="4153"/>
      </w:tabs>
      <w:spacing w:before="0" w:after="0"/>
      <w:ind w:left="1080" w:hanging="1080"/>
    </w:pPr>
    <w:rPr>
      <w:rFonts w:ascii="Arial" w:hAnsi="Arial" w:cs="Arial"/>
      <w:sz w:val="14"/>
      <w:szCs w:val="14"/>
    </w:rPr>
  </w:style>
  <w:style w:type="character" w:customStyle="1" w:styleId="FooterChar">
    <w:name w:val="Footer Char"/>
    <w:basedOn w:val="DefaultParagraphFont"/>
    <w:link w:val="Footer"/>
    <w:semiHidden/>
    <w:locked/>
    <w:rPr>
      <w:rFonts w:ascii="Times New Roman" w:eastAsiaTheme="minorEastAsia" w:hAnsi="Times New Roman" w:cs="Times New Roman" w:hint="default"/>
    </w:rPr>
  </w:style>
  <w:style w:type="paragraph" w:styleId="BodyText">
    <w:name w:val="Body Text"/>
    <w:basedOn w:val="Normal"/>
    <w:link w:val="BodyTextChar"/>
    <w:semiHidden/>
    <w:unhideWhenUsed/>
    <w:pPr>
      <w:snapToGrid w:val="0"/>
      <w:ind w:firstLine="245"/>
    </w:pPr>
  </w:style>
  <w:style w:type="character" w:customStyle="1" w:styleId="BodyTextChar">
    <w:name w:val="Body Text Char"/>
    <w:basedOn w:val="DefaultParagraphFont"/>
    <w:link w:val="BodyText"/>
    <w:semiHidden/>
    <w:locked/>
    <w:rPr>
      <w:rFonts w:ascii="Times New Roman" w:eastAsiaTheme="minorEastAsia" w:hAnsi="Times New Roman" w:cs="Times New Roman" w:hint="default"/>
    </w:rPr>
  </w:style>
  <w:style w:type="paragraph" w:styleId="Caption">
    <w:name w:val="caption"/>
    <w:basedOn w:val="Normal"/>
    <w:next w:val="BodyText"/>
    <w:qFormat/>
    <w:pPr>
      <w:numPr>
        <w:ilvl w:val="1"/>
        <w:numId w:val="2"/>
      </w:numPr>
      <w:tabs>
        <w:tab w:val="num" w:pos="1080"/>
      </w:tabs>
      <w:spacing w:line="240" w:lineRule="auto"/>
      <w:ind w:left="1080" w:hanging="1080"/>
    </w:pPr>
    <w:rPr>
      <w:rFonts w:ascii="Arial" w:hAnsi="Arial" w:cs="Arial"/>
      <w:b/>
      <w:bCs/>
      <w:sz w:val="18"/>
      <w:szCs w:val="18"/>
    </w:rPr>
  </w:style>
  <w:style w:type="paragraph" w:styleId="ListBullet">
    <w:name w:val="List Bullet"/>
    <w:basedOn w:val="Normal"/>
    <w:semiHidden/>
    <w:unhideWhenUsed/>
    <w:pPr>
      <w:numPr>
        <w:numId w:val="3"/>
      </w:numPr>
      <w:spacing w:before="0" w:after="0"/>
    </w:pPr>
  </w:style>
  <w:style w:type="paragraph" w:styleId="ListNumber">
    <w:name w:val="List Number"/>
    <w:basedOn w:val="Normal"/>
    <w:semiHidden/>
    <w:unhideWhenUsed/>
    <w:pPr>
      <w:numPr>
        <w:ilvl w:val="1"/>
        <w:numId w:val="4"/>
      </w:numPr>
      <w:tabs>
        <w:tab w:val="num" w:pos="288"/>
      </w:tabs>
      <w:spacing w:before="0" w:after="0" w:line="220" w:lineRule="atLeast"/>
      <w:ind w:left="360" w:firstLine="0"/>
    </w:pPr>
    <w:rPr>
      <w:rFonts w:ascii="Arial" w:hAnsi="Arial" w:cs="Arial"/>
    </w:rPr>
  </w:style>
  <w:style w:type="paragraph" w:styleId="ListBullet2">
    <w:name w:val="List Bullet 2"/>
    <w:basedOn w:val="Normal"/>
    <w:semiHidden/>
    <w:unhideWhenUsed/>
    <w:pPr>
      <w:numPr>
        <w:ilvl w:val="1"/>
        <w:numId w:val="3"/>
      </w:numPr>
      <w:spacing w:before="0" w:after="0"/>
    </w:pPr>
  </w:style>
  <w:style w:type="paragraph" w:styleId="ListBullet3">
    <w:name w:val="List Bullet 3"/>
    <w:basedOn w:val="Normal"/>
    <w:semiHidden/>
    <w:unhideWhenUsed/>
    <w:pPr>
      <w:numPr>
        <w:ilvl w:val="2"/>
        <w:numId w:val="3"/>
      </w:numPr>
      <w:spacing w:before="0" w:after="0"/>
    </w:pPr>
  </w:style>
  <w:style w:type="paragraph" w:styleId="ListBullet4">
    <w:name w:val="List Bullet 4"/>
    <w:basedOn w:val="Normal"/>
    <w:semiHidden/>
    <w:unhideWhenUsed/>
    <w:pPr>
      <w:numPr>
        <w:ilvl w:val="3"/>
        <w:numId w:val="3"/>
      </w:numPr>
      <w:spacing w:before="0" w:after="0"/>
    </w:pPr>
  </w:style>
  <w:style w:type="paragraph" w:styleId="ListNumber2">
    <w:name w:val="List Number 2"/>
    <w:basedOn w:val="Normal"/>
    <w:semiHidden/>
    <w:unhideWhenUsed/>
    <w:pPr>
      <w:numPr>
        <w:ilvl w:val="2"/>
        <w:numId w:val="4"/>
      </w:numPr>
      <w:tabs>
        <w:tab w:val="num" w:pos="720"/>
      </w:tabs>
      <w:spacing w:before="0" w:after="0"/>
      <w:ind w:left="720"/>
    </w:pPr>
  </w:style>
  <w:style w:type="paragraph" w:styleId="ListNumber3">
    <w:name w:val="List Number 3"/>
    <w:basedOn w:val="Normal"/>
    <w:semiHidden/>
    <w:unhideWhenUsed/>
    <w:pPr>
      <w:numPr>
        <w:ilvl w:val="3"/>
        <w:numId w:val="4"/>
      </w:numPr>
      <w:tabs>
        <w:tab w:val="num" w:pos="1080"/>
      </w:tabs>
      <w:spacing w:before="0" w:after="0"/>
      <w:ind w:left="1080"/>
    </w:pPr>
  </w:style>
  <w:style w:type="paragraph" w:styleId="ListNumber4">
    <w:name w:val="List Number 4"/>
    <w:basedOn w:val="Normal"/>
    <w:semiHidden/>
    <w:unhideWhenUsed/>
    <w:pPr>
      <w:numPr>
        <w:ilvl w:val="4"/>
        <w:numId w:val="4"/>
      </w:numPr>
      <w:tabs>
        <w:tab w:val="num" w:pos="1440"/>
      </w:tabs>
      <w:spacing w:before="0" w:after="0"/>
      <w:ind w:left="1440"/>
    </w:pPr>
  </w:style>
  <w:style w:type="paragraph" w:styleId="Title">
    <w:name w:val="Title"/>
    <w:basedOn w:val="Normal"/>
    <w:link w:val="TitleChar"/>
    <w:qFormat/>
    <w:pPr>
      <w:spacing w:before="100" w:beforeAutospacing="1" w:after="100" w:afterAutospacing="1" w:line="320" w:lineRule="atLeast"/>
    </w:pPr>
    <w:rPr>
      <w:rFonts w:ascii="Arial" w:eastAsia="Times New Roman" w:hAnsi="Arial" w:cs="Arial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locked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paragraph" w:styleId="ListContinue">
    <w:name w:val="List Continue"/>
    <w:basedOn w:val="Normal"/>
    <w:semiHidden/>
    <w:unhideWhenUsed/>
    <w:pPr>
      <w:spacing w:before="0" w:after="0"/>
      <w:ind w:left="360"/>
    </w:pPr>
  </w:style>
  <w:style w:type="paragraph" w:styleId="ListContinue2">
    <w:name w:val="List Continue 2"/>
    <w:basedOn w:val="Normal"/>
    <w:semiHidden/>
    <w:unhideWhenUsed/>
    <w:pPr>
      <w:spacing w:before="0" w:after="0"/>
      <w:ind w:left="720"/>
    </w:pPr>
  </w:style>
  <w:style w:type="paragraph" w:styleId="ListContinue3">
    <w:name w:val="List Continue 3"/>
    <w:basedOn w:val="Normal"/>
    <w:semiHidden/>
    <w:unhideWhenUsed/>
    <w:pPr>
      <w:spacing w:before="0" w:after="0"/>
      <w:ind w:left="1080"/>
    </w:pPr>
  </w:style>
  <w:style w:type="paragraph" w:styleId="ListContinue4">
    <w:name w:val="List Continue 4"/>
    <w:basedOn w:val="Normal"/>
    <w:semiHidden/>
    <w:unhideWhenUsed/>
    <w:pPr>
      <w:spacing w:before="0" w:after="0"/>
      <w:ind w:left="1440"/>
    </w:pPr>
  </w:style>
  <w:style w:type="paragraph" w:styleId="Subtitle">
    <w:name w:val="Subtitle"/>
    <w:basedOn w:val="Normal"/>
    <w:link w:val="SubtitleChar"/>
    <w:qFormat/>
    <w:pPr>
      <w:spacing w:before="100" w:beforeAutospacing="1" w:after="100" w:afterAutospacing="1" w:line="280" w:lineRule="atLeast"/>
    </w:pPr>
    <w:rPr>
      <w:rFonts w:ascii="Arial" w:hAnsi="Arial" w:cs="Arial"/>
      <w:sz w:val="28"/>
      <w:szCs w:val="28"/>
    </w:rPr>
  </w:style>
  <w:style w:type="character" w:customStyle="1" w:styleId="SubtitleChar">
    <w:name w:val="Subtitle Char"/>
    <w:basedOn w:val="DefaultParagraphFont"/>
    <w:link w:val="Subtitle"/>
    <w:locked/>
    <w:rPr>
      <w:rFonts w:asciiTheme="minorHAnsi" w:eastAsiaTheme="minorEastAsia" w:hAnsiTheme="minorHAnsi" w:cstheme="minorBidi" w:hint="default"/>
      <w:color w:val="5A5A5A" w:themeColor="text1" w:themeTint="A5"/>
      <w:spacing w:val="15"/>
      <w:sz w:val="22"/>
      <w:szCs w:val="22"/>
    </w:rPr>
  </w:style>
  <w:style w:type="paragraph" w:styleId="BlockText">
    <w:name w:val="Block Text"/>
    <w:basedOn w:val="Normal"/>
    <w:semiHidden/>
    <w:unhideWhenUsed/>
    <w:pPr>
      <w:spacing w:line="220" w:lineRule="atLeast"/>
      <w:ind w:left="360" w:right="360"/>
    </w:pPr>
    <w:rPr>
      <w:rFonts w:ascii="Arial" w:hAnsi="Arial" w:cs="Arial"/>
      <w:sz w:val="18"/>
      <w:szCs w:val="18"/>
    </w:rPr>
  </w:style>
  <w:style w:type="paragraph" w:customStyle="1" w:styleId="ListTitle">
    <w:name w:val="List Title"/>
    <w:basedOn w:val="Normal"/>
    <w:next w:val="BodyText"/>
    <w:pPr>
      <w:spacing w:before="0" w:after="0"/>
      <w:ind w:left="360"/>
      <w:jc w:val="center"/>
    </w:pPr>
    <w:rPr>
      <w:rFonts w:ascii="Arial" w:hAnsi="Arial" w:cs="Arial"/>
      <w:b/>
      <w:bCs/>
    </w:rPr>
  </w:style>
  <w:style w:type="paragraph" w:customStyle="1" w:styleId="ListNumberReset">
    <w:name w:val="List Number Reset"/>
    <w:basedOn w:val="Normal"/>
    <w:pPr>
      <w:numPr>
        <w:numId w:val="4"/>
      </w:numPr>
      <w:spacing w:before="0" w:after="0" w:line="240" w:lineRule="auto"/>
      <w:ind w:left="0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TableTitle">
    <w:name w:val="Table Title"/>
    <w:basedOn w:val="Normal"/>
    <w:pPr>
      <w:keepNext/>
      <w:numPr>
        <w:ilvl w:val="1"/>
        <w:numId w:val="5"/>
      </w:numPr>
      <w:tabs>
        <w:tab w:val="left" w:pos="1080"/>
      </w:tabs>
      <w:spacing w:before="100" w:beforeAutospacing="1" w:after="100" w:afterAutospacing="1"/>
      <w:ind w:left="1080" w:hanging="1080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"/>
    <w:pPr>
      <w:numPr>
        <w:numId w:val="7"/>
      </w:numPr>
      <w:spacing w:before="0" w:after="0" w:line="240" w:lineRule="auto"/>
      <w:ind w:left="0"/>
      <w:jc w:val="center"/>
    </w:pPr>
    <w:rPr>
      <w:rFonts w:ascii="Arial" w:hAnsi="Arial" w:cs="Arial"/>
      <w:b/>
      <w:bCs/>
    </w:rPr>
  </w:style>
  <w:style w:type="paragraph" w:customStyle="1" w:styleId="QFOption">
    <w:name w:val="QF Option"/>
    <w:basedOn w:val="Normal"/>
    <w:pPr>
      <w:keepNext/>
      <w:numPr>
        <w:ilvl w:val="1"/>
        <w:numId w:val="7"/>
      </w:numPr>
      <w:tabs>
        <w:tab w:val="num" w:pos="288"/>
      </w:tabs>
      <w:spacing w:line="220" w:lineRule="atLeast"/>
      <w:ind w:left="60" w:right="60" w:firstLine="0"/>
    </w:pPr>
    <w:rPr>
      <w:rFonts w:ascii="Arial" w:hAnsi="Arial" w:cs="Arial"/>
    </w:rPr>
  </w:style>
  <w:style w:type="paragraph" w:customStyle="1" w:styleId="ListNumberalphaReset">
    <w:name w:val="List Number alpha Reset"/>
    <w:basedOn w:val="Normal"/>
    <w:pPr>
      <w:numPr>
        <w:numId w:val="8"/>
      </w:numPr>
      <w:spacing w:before="0" w:after="0" w:line="240" w:lineRule="auto"/>
      <w:ind w:left="0"/>
    </w:pPr>
    <w:rPr>
      <w:sz w:val="2"/>
      <w:szCs w:val="2"/>
    </w:rPr>
  </w:style>
  <w:style w:type="paragraph" w:customStyle="1" w:styleId="ListNumberalpha">
    <w:name w:val="List Number alpha"/>
    <w:basedOn w:val="Normal"/>
    <w:pPr>
      <w:numPr>
        <w:ilvl w:val="1"/>
        <w:numId w:val="8"/>
      </w:numPr>
      <w:tabs>
        <w:tab w:val="num" w:pos="360"/>
      </w:tabs>
      <w:spacing w:before="0" w:after="0"/>
      <w:ind w:left="360"/>
    </w:pPr>
  </w:style>
  <w:style w:type="paragraph" w:customStyle="1" w:styleId="BodyTextFirst">
    <w:name w:val="Body Text First"/>
    <w:basedOn w:val="BodyText"/>
    <w:pPr>
      <w:ind w:firstLine="0"/>
    </w:pPr>
  </w:style>
  <w:style w:type="paragraph" w:customStyle="1" w:styleId="BlockQuote">
    <w:name w:val="Block Quote"/>
    <w:basedOn w:val="Normal"/>
    <w:pPr>
      <w:ind w:left="360" w:right="360"/>
    </w:pPr>
    <w:rPr>
      <w:rFonts w:ascii="Arial" w:hAnsi="Arial" w:cs="Arial"/>
      <w:sz w:val="18"/>
      <w:szCs w:val="18"/>
    </w:rPr>
  </w:style>
  <w:style w:type="paragraph" w:customStyle="1" w:styleId="Figure">
    <w:name w:val="Figure"/>
    <w:basedOn w:val="BodyText"/>
    <w:next w:val="BodyText"/>
    <w:pPr>
      <w:keepNext/>
      <w:spacing w:line="240" w:lineRule="auto"/>
      <w:ind w:firstLine="0"/>
    </w:pPr>
  </w:style>
  <w:style w:type="paragraph" w:customStyle="1" w:styleId="QFNormal">
    <w:name w:val="QF Normal"/>
    <w:basedOn w:val="Normal"/>
    <w:pPr>
      <w:spacing w:line="220" w:lineRule="atLeast"/>
    </w:pPr>
    <w:rPr>
      <w:rFonts w:ascii="Arial" w:hAnsi="Arial" w:cs="Arial"/>
      <w:sz w:val="18"/>
      <w:szCs w:val="18"/>
    </w:rPr>
  </w:style>
  <w:style w:type="paragraph" w:customStyle="1" w:styleId="QFHeading">
    <w:name w:val="QF Heading"/>
    <w:basedOn w:val="Normal"/>
    <w:next w:val="QFNormal"/>
    <w:pPr>
      <w:spacing w:before="12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QFFeedback">
    <w:name w:val="QF Feedback"/>
    <w:basedOn w:val="Normal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QFGrade">
    <w:name w:val="QF Grade"/>
    <w:basedOn w:val="Normal"/>
    <w:pPr>
      <w:keepNext/>
      <w:spacing w:before="100" w:beforeAutospacing="1" w:after="100" w:afterAutospacing="1" w:line="220" w:lineRule="atLeast"/>
    </w:pPr>
    <w:rPr>
      <w:rFonts w:ascii="Arial" w:hAnsi="Arial" w:cs="Arial"/>
      <w:i/>
      <w:iCs/>
    </w:rPr>
  </w:style>
  <w:style w:type="paragraph" w:customStyle="1" w:styleId="QFType">
    <w:name w:val="QF Type"/>
    <w:basedOn w:val="Normal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Name">
    <w:name w:val="QF Name"/>
    <w:basedOn w:val="Normal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Weight">
    <w:name w:val="QF Weight"/>
    <w:basedOn w:val="Normal"/>
    <w:pPr>
      <w:keepNext/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</w:rPr>
  </w:style>
  <w:style w:type="paragraph" w:customStyle="1" w:styleId="QFCaseStudy">
    <w:name w:val="QF CaseStudy"/>
    <w:basedOn w:val="Normal"/>
    <w:pPr>
      <w:spacing w:before="100" w:beforeAutospacing="1" w:after="100" w:afterAutospacing="1" w:line="220" w:lineRule="atLeast"/>
    </w:pPr>
    <w:rPr>
      <w:rFonts w:ascii="Arial" w:hAnsi="Arial" w:cs="Arial"/>
      <w:sz w:val="18"/>
      <w:szCs w:val="18"/>
    </w:rPr>
  </w:style>
  <w:style w:type="paragraph" w:customStyle="1" w:styleId="QFAnswer">
    <w:name w:val="QF Answer"/>
    <w:basedOn w:val="Normal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QFItemNumber">
    <w:name w:val="QF Item Number"/>
    <w:basedOn w:val="Normal"/>
    <w:pPr>
      <w:numPr>
        <w:ilvl w:val="1"/>
        <w:numId w:val="9"/>
      </w:numPr>
      <w:spacing w:before="0" w:after="0" w:line="240" w:lineRule="auto"/>
      <w:ind w:left="0" w:firstLine="0"/>
    </w:pPr>
    <w:rPr>
      <w:rFonts w:ascii="Arial" w:hAnsi="Arial" w:cs="Arial"/>
      <w:b/>
      <w:bCs/>
      <w:sz w:val="18"/>
      <w:szCs w:val="18"/>
    </w:rPr>
  </w:style>
  <w:style w:type="paragraph" w:customStyle="1" w:styleId="QFID">
    <w:name w:val="QF ID"/>
    <w:basedOn w:val="Normal"/>
    <w:pPr>
      <w:keepNext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spacer">
    <w:name w:val="spacer"/>
    <w:rPr>
      <w:rFonts w:ascii="Arial" w:eastAsiaTheme="minorEastAsia" w:hAnsi="Arial" w:cs="Arial"/>
      <w:color w:val="FFFFFF"/>
      <w:sz w:val="2"/>
      <w:szCs w:val="2"/>
    </w:rPr>
  </w:style>
  <w:style w:type="paragraph" w:customStyle="1" w:styleId="TableHead">
    <w:name w:val="Table Head"/>
    <w:basedOn w:val="Normal"/>
    <w:pPr>
      <w:keepNext/>
      <w:spacing w:before="100" w:beforeAutospacing="1" w:after="100" w:afterAutospacing="1" w:line="220" w:lineRule="atLeast"/>
      <w:jc w:val="center"/>
    </w:pPr>
    <w:rPr>
      <w:rFonts w:ascii="Arial" w:hAnsi="Arial" w:cs="Arial"/>
      <w:b/>
      <w:bCs/>
    </w:rPr>
  </w:style>
  <w:style w:type="paragraph" w:customStyle="1" w:styleId="TableRowHead">
    <w:name w:val="Table Row Head"/>
    <w:basedOn w:val="Normal"/>
    <w:pPr>
      <w:keepNext/>
      <w:spacing w:before="100" w:beforeAutospacing="1" w:after="100" w:afterAutospacing="1" w:line="220" w:lineRule="atLeast"/>
    </w:pPr>
    <w:rPr>
      <w:rFonts w:ascii="Arial" w:hAnsi="Arial" w:cs="Arial"/>
      <w:b/>
      <w:bCs/>
    </w:rPr>
  </w:style>
  <w:style w:type="paragraph" w:customStyle="1" w:styleId="Cell">
    <w:name w:val="Cell"/>
    <w:basedOn w:val="Normal"/>
    <w:pPr>
      <w:keepNext/>
      <w:spacing w:before="20" w:after="40" w:line="240" w:lineRule="auto"/>
      <w:ind w:left="40" w:right="144"/>
    </w:pPr>
    <w:rPr>
      <w:rFonts w:ascii="Arial" w:hAnsi="Arial" w:cs="Arial"/>
      <w:sz w:val="22"/>
      <w:szCs w:val="22"/>
    </w:rPr>
  </w:style>
  <w:style w:type="paragraph" w:customStyle="1" w:styleId="Cell2">
    <w:name w:val="Cell2"/>
    <w:basedOn w:val="Normal"/>
    <w:pPr>
      <w:keepNext/>
      <w:spacing w:before="20" w:after="20" w:line="240" w:lineRule="auto"/>
      <w:ind w:left="40"/>
    </w:pPr>
  </w:style>
  <w:style w:type="paragraph" w:customStyle="1" w:styleId="TableNote">
    <w:name w:val="Table Note"/>
    <w:basedOn w:val="Normal"/>
    <w:pPr>
      <w:spacing w:before="20" w:after="20" w:line="240" w:lineRule="auto"/>
    </w:pPr>
    <w:rPr>
      <w:rFonts w:ascii="Arial" w:hAnsi="Arial" w:cs="Arial"/>
      <w:sz w:val="18"/>
      <w:szCs w:val="18"/>
    </w:rPr>
  </w:style>
  <w:style w:type="paragraph" w:customStyle="1" w:styleId="Success">
    <w:name w:val="Success"/>
    <w:basedOn w:val="Normal"/>
    <w:pPr>
      <w:pBdr>
        <w:top w:val="single" w:sz="4" w:space="0" w:color="D0E9C6"/>
        <w:left w:val="single" w:sz="4" w:space="0" w:color="D0E9C6"/>
        <w:bottom w:val="single" w:sz="4" w:space="0" w:color="D0E9C6"/>
        <w:right w:val="single" w:sz="4" w:space="0" w:color="D0E9C6"/>
      </w:pBdr>
      <w:shd w:val="clear" w:color="auto" w:fill="DFF0D8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Warning">
    <w:name w:val="Warning"/>
    <w:basedOn w:val="Normal"/>
    <w:pPr>
      <w:pBdr>
        <w:top w:val="single" w:sz="4" w:space="0" w:color="FBEED5"/>
        <w:left w:val="single" w:sz="4" w:space="0" w:color="FBEED5"/>
        <w:bottom w:val="single" w:sz="4" w:space="0" w:color="FBEED5"/>
        <w:right w:val="single" w:sz="4" w:space="0" w:color="FBEED5"/>
      </w:pBdr>
      <w:shd w:val="clear" w:color="auto" w:fill="FCF8E2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Info">
    <w:name w:val="Info"/>
    <w:basedOn w:val="Normal"/>
    <w:pPr>
      <w:pBdr>
        <w:top w:val="single" w:sz="4" w:space="0" w:color="BCE8F1"/>
        <w:left w:val="single" w:sz="4" w:space="0" w:color="BCE8F1"/>
        <w:bottom w:val="single" w:sz="4" w:space="0" w:color="BCE8F1"/>
        <w:right w:val="single" w:sz="4" w:space="0" w:color="BCE8F1"/>
      </w:pBdr>
      <w:shd w:val="clear" w:color="auto" w:fill="D9EDF7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Danger">
    <w:name w:val="Danger"/>
    <w:basedOn w:val="Normal"/>
    <w:pPr>
      <w:pBdr>
        <w:top w:val="single" w:sz="4" w:space="0" w:color="EED3D7"/>
        <w:left w:val="single" w:sz="4" w:space="0" w:color="EED3D7"/>
        <w:bottom w:val="single" w:sz="4" w:space="0" w:color="EED3D7"/>
        <w:right w:val="single" w:sz="4" w:space="0" w:color="EED3D7"/>
      </w:pBdr>
      <w:shd w:val="clear" w:color="auto" w:fill="F2DEDE"/>
      <w:spacing w:before="120" w:after="120" w:line="260" w:lineRule="atLeast"/>
      <w:ind w:left="360" w:right="360"/>
    </w:pPr>
    <w:rPr>
      <w:rFonts w:ascii="Arial" w:hAnsi="Arial" w:cs="Arial"/>
      <w:color w:val="B94A48"/>
      <w:sz w:val="22"/>
      <w:szCs w:val="22"/>
    </w:rPr>
  </w:style>
  <w:style w:type="character" w:styleId="FootnoteReference">
    <w:name w:val="footnote reference"/>
    <w:basedOn w:val="DefaultParagraphFont"/>
    <w:semiHidden/>
    <w:unhideWhenUsed/>
    <w:rPr>
      <w:vertAlign w:val="superscript"/>
    </w:rPr>
  </w:style>
  <w:style w:type="character" w:customStyle="1" w:styleId="fontstyle01">
    <w:name w:val="fontstyle01"/>
    <w:basedOn w:val="DefaultParagraphFont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E67667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katex-container">
    <w:name w:val="katex-container"/>
    <w:basedOn w:val="DefaultParagraphFont"/>
    <w:rsid w:val="00E67667"/>
  </w:style>
  <w:style w:type="character" w:customStyle="1" w:styleId="katex-mathml">
    <w:name w:val="katex-mathml"/>
    <w:basedOn w:val="DefaultParagraphFont"/>
    <w:rsid w:val="00E67667"/>
  </w:style>
  <w:style w:type="character" w:customStyle="1" w:styleId="mord">
    <w:name w:val="mord"/>
    <w:basedOn w:val="DefaultParagraphFont"/>
    <w:rsid w:val="00E67667"/>
  </w:style>
  <w:style w:type="character" w:customStyle="1" w:styleId="mrel">
    <w:name w:val="mrel"/>
    <w:basedOn w:val="DefaultParagraphFont"/>
    <w:rsid w:val="00E67667"/>
  </w:style>
  <w:style w:type="character" w:customStyle="1" w:styleId="mopen">
    <w:name w:val="mopen"/>
    <w:basedOn w:val="DefaultParagraphFont"/>
    <w:rsid w:val="00E67667"/>
  </w:style>
  <w:style w:type="character" w:customStyle="1" w:styleId="mclose">
    <w:name w:val="mclose"/>
    <w:basedOn w:val="DefaultParagraphFont"/>
    <w:rsid w:val="00E6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0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3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8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odata\%23QUIZ\moodleQues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moodleQuestion.dotx</Template>
  <TotalTime>263</TotalTime>
  <Pages>10</Pages>
  <Words>1140</Words>
  <Characters>5602</Characters>
  <Application>Microsoft Office Word</Application>
  <DocSecurity>0</DocSecurity>
  <Lines>800</Lines>
  <Paragraphs>481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>FIT-HCMUS Moodle</vt:lpstr>
      <vt:lpstr>[MID-TERM]</vt:lpstr>
      <vt:lpstr>    Question 01</vt:lpstr>
      <vt:lpstr>    Question 02</vt:lpstr>
      <vt:lpstr>    Question 03</vt:lpstr>
      <vt:lpstr>    Question 05</vt:lpstr>
      <vt:lpstr>    Question 06</vt:lpstr>
      <vt:lpstr>    Question 07</vt:lpstr>
      <vt:lpstr>    Question 08</vt:lpstr>
      <vt:lpstr>    Question 09</vt:lpstr>
      <vt:lpstr>    Question 10</vt:lpstr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FIT-HCMUS Moodle</dc:title>
  <dc:subject/>
  <dc:creator>Trần Huy Quang</dc:creator>
  <cp:keywords/>
  <dc:description/>
  <cp:lastModifiedBy>Quang TRẦN Huy</cp:lastModifiedBy>
  <cp:revision>36</cp:revision>
  <cp:lastPrinted>2019-07-15T00:00:00Z</cp:lastPrinted>
  <dcterms:created xsi:type="dcterms:W3CDTF">2021-08-19T12:36:00Z</dcterms:created>
  <dcterms:modified xsi:type="dcterms:W3CDTF">2021-08-21T13:47:00Z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C.Type">
    <vt:lpwstr>Question</vt:lpwstr>
  </property>
  <property fmtid="{D5CDD505-2E9C-101B-9397-08002B2CF9AE}" pid="3" name="moodleQuestionSeqNum">
    <vt:lpwstr>21</vt:lpwstr>
  </property>
  <property fmtid="{D5CDD505-2E9C-101B-9397-08002B2CF9AE}" pid="4" name="moodleCourseID">
    <vt:lpwstr>1609</vt:lpwstr>
  </property>
  <property fmtid="{D5CDD505-2E9C-101B-9397-08002B2CF9AE}" pid="5" name="moodleImages">
    <vt:lpwstr>0</vt:lpwstr>
  </property>
  <property fmtid="{D5CDD505-2E9C-101B-9397-08002B2CF9AE}" pid="6" name="moodleLanguage">
    <vt:lpwstr>en</vt:lpwstr>
  </property>
  <property fmtid="{D5CDD505-2E9C-101B-9397-08002B2CF9AE}" pid="7" name="moodleRelease">
    <vt:lpwstr>3.11 (Build: 20210517)</vt:lpwstr>
  </property>
  <property fmtid="{D5CDD505-2E9C-101B-9397-08002B2CF9AE}" pid="8" name="moodleURL">
    <vt:lpwstr>https://courses.ctda.hcmus.edu.vn/</vt:lpwstr>
  </property>
  <property fmtid="{D5CDD505-2E9C-101B-9397-08002B2CF9AE}" pid="9" name="moodleUsername">
    <vt:lpwstr>thquang</vt:lpwstr>
  </property>
</Properties>
</file>